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8EA" w:rsidRDefault="001C28EA" w:rsidP="00776059">
      <w:pPr>
        <w:jc w:val="right"/>
        <w:rPr>
          <w:rFonts w:ascii="Soberana Sans Light" w:hAnsi="Soberana Sans Light"/>
          <w:b/>
          <w:sz w:val="20"/>
          <w:szCs w:val="20"/>
        </w:rPr>
      </w:pPr>
    </w:p>
    <w:p w:rsidR="001C28EA" w:rsidRDefault="001C28EA" w:rsidP="00776059">
      <w:pPr>
        <w:jc w:val="right"/>
        <w:rPr>
          <w:rFonts w:ascii="Soberana Sans Light" w:hAnsi="Soberana Sans Light"/>
          <w:b/>
          <w:sz w:val="20"/>
          <w:szCs w:val="20"/>
        </w:rPr>
      </w:pPr>
    </w:p>
    <w:p w:rsidR="001C28EA" w:rsidRDefault="001C28EA" w:rsidP="00776059">
      <w:pPr>
        <w:jc w:val="right"/>
        <w:rPr>
          <w:rFonts w:ascii="Soberana Sans Light" w:hAnsi="Soberana Sans Light"/>
          <w:b/>
          <w:sz w:val="20"/>
          <w:szCs w:val="20"/>
        </w:rPr>
      </w:pPr>
    </w:p>
    <w:p w:rsidR="0008253B" w:rsidRPr="00C56BDE" w:rsidRDefault="00776059" w:rsidP="001C28EA">
      <w:pPr>
        <w:jc w:val="center"/>
        <w:rPr>
          <w:rFonts w:ascii="Aparajita" w:hAnsi="Aparajita" w:cs="Aparajita"/>
          <w:sz w:val="26"/>
          <w:szCs w:val="26"/>
        </w:rPr>
      </w:pPr>
      <w:r>
        <w:rPr>
          <w:rFonts w:ascii="Soberana Sans Light" w:hAnsi="Soberana Sans Light"/>
          <w:b/>
          <w:sz w:val="20"/>
          <w:szCs w:val="20"/>
        </w:rPr>
        <w:t>Evaluación Docente</w:t>
      </w:r>
      <w:r w:rsidR="001C28EA">
        <w:rPr>
          <w:rFonts w:ascii="Soberana Sans Light" w:hAnsi="Soberana Sans Light"/>
          <w:b/>
          <w:sz w:val="20"/>
          <w:szCs w:val="20"/>
        </w:rPr>
        <w:t xml:space="preserve">, </w:t>
      </w:r>
      <w:r>
        <w:rPr>
          <w:rFonts w:ascii="Soberana Sans Light" w:hAnsi="Soberana Sans Light"/>
          <w:b/>
          <w:sz w:val="20"/>
          <w:szCs w:val="20"/>
        </w:rPr>
        <w:t>Mayo 2017</w:t>
      </w:r>
      <w:r w:rsidR="00626C6B">
        <w:rPr>
          <w:rFonts w:ascii="Soberana Sans Light" w:hAnsi="Soberana Sans Light"/>
          <w:b/>
          <w:sz w:val="20"/>
          <w:szCs w:val="20"/>
        </w:rPr>
        <w:t>.</w:t>
      </w:r>
    </w:p>
    <w:p w:rsidR="00F94F06" w:rsidRPr="003B39CA" w:rsidRDefault="00F94F06" w:rsidP="00F94F06">
      <w:pPr>
        <w:shd w:val="clear" w:color="auto" w:fill="FFFFFF"/>
        <w:jc w:val="right"/>
        <w:rPr>
          <w:rFonts w:ascii="Aparajita" w:hAnsi="Aparajita" w:cs="Aparajita"/>
          <w:b/>
          <w:color w:val="000000"/>
          <w:sz w:val="22"/>
          <w:szCs w:val="22"/>
        </w:rPr>
      </w:pPr>
    </w:p>
    <w:p w:rsidR="00776059" w:rsidRPr="00776059" w:rsidRDefault="00776059" w:rsidP="00776059">
      <w:pPr>
        <w:tabs>
          <w:tab w:val="left" w:pos="10440"/>
        </w:tabs>
        <w:spacing w:line="360" w:lineRule="auto"/>
        <w:ind w:right="94"/>
        <w:jc w:val="both"/>
        <w:rPr>
          <w:rFonts w:ascii="Soberna sans" w:hAnsi="Soberna sans" w:cs="Calibri"/>
          <w:color w:val="000000"/>
          <w:sz w:val="22"/>
          <w:szCs w:val="22"/>
        </w:rPr>
      </w:pPr>
    </w:p>
    <w:tbl>
      <w:tblPr>
        <w:tblW w:w="7336" w:type="dxa"/>
        <w:tblInd w:w="1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3819"/>
        <w:gridCol w:w="1344"/>
        <w:gridCol w:w="1707"/>
      </w:tblGrid>
      <w:tr w:rsidR="00AA2E5D" w:rsidTr="001C28EA">
        <w:trPr>
          <w:trHeight w:val="475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Soberana Sans" w:hAnsi="Soberana Sans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3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 w:cs="Arial"/>
                <w:b/>
                <w:bCs/>
                <w:sz w:val="18"/>
                <w:szCs w:val="18"/>
              </w:rPr>
              <w:t xml:space="preserve">Nombre                                                                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 w:cs="Arial"/>
                <w:b/>
                <w:bCs/>
                <w:sz w:val="18"/>
                <w:szCs w:val="18"/>
              </w:rPr>
              <w:t>Puntaje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 w:cs="Arial"/>
                <w:b/>
                <w:bCs/>
                <w:sz w:val="18"/>
                <w:szCs w:val="18"/>
              </w:rPr>
              <w:t>Calificación</w:t>
            </w:r>
          </w:p>
        </w:tc>
      </w:tr>
      <w:tr w:rsidR="00AA2E5D" w:rsidTr="00DA3D7B">
        <w:trPr>
          <w:trHeight w:val="40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RAQUEL ROMERO LARA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1.41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Insuficiente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RICARDO MACEDONIO MILAGRO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2.44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Insuficiente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BEATRIZ MORALES HERNANDEZ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2.58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Insuficiente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MARBELLA PINEDA VEGA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Insuficiente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YURIDIA CARRASCO DOMÍNGUEZ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VIANEY FUENTES MATEOS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ERIKA DEL CARMEN REYES GOMEZ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3.53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MIGUEL HERNÁNDEZ LINARES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3.57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9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RASOMEL IZQUIERDO CRUZ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3.63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10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ISAURO ARZOLA TEMIX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3.69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LUCIA DEL CARMEN UGARTE SANCHEZ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ALBERTO DOMÍNGUEZ SANDOVAL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3.71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LORENZO GONZALEZ PABLO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3.72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EDWIN ALBERTO RODRIGUEZ LANDERO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3.79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OMAR OLIVARES CACHO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LIZET VAZQUEZ SATURNINO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3.84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17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JORGE ALBERTO ROJAS CARRANZA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439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18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ANASTACIO SILVERIO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3.87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</w:tbl>
    <w:p w:rsidR="00776059" w:rsidRDefault="00776059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1C28EA" w:rsidRDefault="001C28EA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DA3D7B" w:rsidRDefault="00DA3D7B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tbl>
      <w:tblPr>
        <w:tblW w:w="7371" w:type="dxa"/>
        <w:tblInd w:w="1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827"/>
        <w:gridCol w:w="1276"/>
        <w:gridCol w:w="1701"/>
      </w:tblGrid>
      <w:tr w:rsidR="00AA2E5D" w:rsidTr="00DA3D7B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  <w:lang w:eastAsia="es-MX"/>
              </w:rPr>
            </w:pPr>
            <w:r>
              <w:rPr>
                <w:rFonts w:ascii="Soberana Sans" w:hAnsi="Soberana Sans" w:cs="Arial"/>
                <w:sz w:val="18"/>
                <w:szCs w:val="18"/>
                <w:lang w:eastAsia="es-MX"/>
              </w:rPr>
              <w:lastRenderedPageBreak/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JOSUE SALGADO ANTONIO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Suficiente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JESUS FERNANDO CRUZ ALVAREZ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GUSTAVO FIGUEROA ARRES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NATIVIDAD JUAREZ GONZALEZ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JULIO CESAR ORTÍZ ANTONIO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JANET DEL CARMEN ALFONSO GÓMEZ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GUSTAVO RAMIREZ VIVEROS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RAY ALFREDO GONZALEZ CANCINO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CRUZ PALACIOS GERONIMO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HENRY IZQUIERDO RAMIREZ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ANTELMA SOLORZANO OLIVERA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PAMELA LIZETTE GUADALUPE CERDAN VALDES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FRANCISCO MANUEL LORENZO HERNANDEZ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MIGUEL ANGEL RODRIGUEZ MORA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Bueno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JOSE TUN MENDOZA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GUADALUPE JEREZ FIDENCIO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ABRAHAM ALOR DE LOS SANTOS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FRANCISCO GIBRAN GARCIA CANDELARIO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FABIOLA ROJAS CESSA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 xml:space="preserve">CID RAMON GONZALEZ </w:t>
            </w:r>
            <w:proofErr w:type="spellStart"/>
            <w:r>
              <w:rPr>
                <w:rFonts w:ascii="Soberana Sans" w:hAnsi="Soberana Sans" w:cs="Arial"/>
                <w:sz w:val="18"/>
                <w:szCs w:val="18"/>
              </w:rPr>
              <w:t>GONZALEZ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ELSA BEATRIZ GONZALEZ LICONA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JOSE SAN JUAN GARDUZA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ANTONIO DEL VALLE FONSECA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LUIS RODRIGUEZ GÓMEZ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MANUEL DOMINGUEZ CAMPOS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MARÍA DEL PILAR GÓMEZ USCANGA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GUILLERMO SANTIAGO GONZALEZ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JUDITH CONCEPCION REYES TORRES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ABNER MONTENEGRO HIPOLITO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AA2E5D" w:rsidTr="00DA3D7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E5D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E5D" w:rsidRDefault="00AA2E5D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ZERAFIN HERNANDEZ AGUILAR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E5D" w:rsidRDefault="00AA2E5D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</w:tbl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tbl>
      <w:tblPr>
        <w:tblW w:w="7371" w:type="dxa"/>
        <w:tblInd w:w="1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"/>
        <w:gridCol w:w="3791"/>
        <w:gridCol w:w="1276"/>
        <w:gridCol w:w="1701"/>
      </w:tblGrid>
      <w:tr w:rsidR="00B43D09" w:rsidTr="00DA3D7B">
        <w:trPr>
          <w:trHeight w:val="36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09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  <w:lang w:eastAsia="es-MX"/>
              </w:rPr>
            </w:pPr>
            <w:r>
              <w:rPr>
                <w:rFonts w:ascii="Soberana Sans" w:hAnsi="Soberana Sans" w:cs="Arial"/>
                <w:sz w:val="18"/>
                <w:szCs w:val="18"/>
                <w:lang w:eastAsia="es-MX"/>
              </w:rPr>
              <w:lastRenderedPageBreak/>
              <w:t>49</w:t>
            </w:r>
          </w:p>
        </w:tc>
        <w:tc>
          <w:tcPr>
            <w:tcW w:w="3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D09" w:rsidRDefault="00B43D09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MARISA COCOM HIPOLITO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B43D09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09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50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D09" w:rsidRDefault="00B43D09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VELAZQUEZ AGUIRRE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B43D09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09" w:rsidRDefault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51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D09" w:rsidRDefault="00B43D09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ALBERTA   HUERTA GONZÁLEZ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D09" w:rsidRDefault="00B43D09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52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IVAN CRISTOBAL HERNANDEZ RAMIREZ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53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VICTORIA CASTILLO MIGUEL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54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IVAN AGUIRRE LIMON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55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CARLOS ROMEO POSADAS TREJO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56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ELIZABETA HERNANDEZ DOMINGUEZ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57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FEDERICO ALBERTO OROZCO GARDUZA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58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LEYDI JANETH HERNANDEZ QUINO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59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BEATRIZ APARICIO CANDELARIO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60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MANUEL HERNANDEZ ESPÍNDOLA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61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LAURA LUZ MALPICA CANO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62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AURELIO RAMIREZ GONZALEZ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63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MA. MARLEN URIBE ALVARADO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64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CLAUDIA DE LOS ANGELES CORREA HUCHIN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65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AURORA MEDINA TORRES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66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YOLANDA RETAMA ORTIZ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67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JESUS HERNANDEZ MUNDO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68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JAIME ARMANDO MORALES SILVA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69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CLAUDIO ROSAS PEREZ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70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LUCIO GUTIERREZ REYES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71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ISABEL CRISTINA ARIAS SALINAS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72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HERNANDEZ RODRIGUEZ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73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MARTHA MARIA CARRILLO RAMIREZ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74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JUAN JOSE GÓMEZ GUZMAN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Notable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75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CLAUDIA ANAHI ARIAS SALINAS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76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ANTONIO GONZALEZ RODRIGUEZ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77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RAMON CANSECO ENRIQUEZ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DA3D7B" w:rsidTr="00DA3D7B">
        <w:trPr>
          <w:trHeight w:val="360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78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D7B" w:rsidRDefault="00DA3D7B" w:rsidP="00DA3D7B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FELICIANO SANCHEZ MENDOZA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D7B" w:rsidRDefault="00DA3D7B" w:rsidP="00DA3D7B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</w:tbl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XSpec="center" w:tblpY="250"/>
        <w:tblW w:w="7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755"/>
        <w:gridCol w:w="1276"/>
        <w:gridCol w:w="1701"/>
      </w:tblGrid>
      <w:tr w:rsidR="000E0D90" w:rsidTr="00DA3D7B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  <w:lang w:eastAsia="es-MX"/>
              </w:rPr>
            </w:pPr>
            <w:r>
              <w:rPr>
                <w:rFonts w:ascii="Soberana Sans" w:hAnsi="Soberana Sans" w:cs="Arial"/>
                <w:sz w:val="18"/>
                <w:szCs w:val="18"/>
                <w:lang w:eastAsia="es-MX"/>
              </w:rPr>
              <w:lastRenderedPageBreak/>
              <w:t>79</w:t>
            </w:r>
          </w:p>
        </w:tc>
        <w:tc>
          <w:tcPr>
            <w:tcW w:w="3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MARIA LUISA ROSALDO IZQUIERDO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80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MOGUEL MUÑOZ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81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JOSE ANTONIO LIMON CORTAZA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82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AMERICA JIMENEZ DAMIAN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83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DIANA MARTINEZ 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84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GERARDO PAXTIAN MENDEZ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85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EVELIA MIREYA RUIZ JARA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86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ULISES GIRON JIMENEZ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87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ALEJANDRO GREGORIO NILA MENDEZ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88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JORGE AGUILAR SIXTO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89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KARLA YAZMIN RUIZ SANTOS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90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MARIA ANGELA ALDANA MENDOZA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  <w:tr w:rsidR="000E0D90" w:rsidTr="00DA3D7B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D90" w:rsidRDefault="00DA3D7B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91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D90" w:rsidRDefault="000E0D90" w:rsidP="000E0D90">
            <w:pPr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FRANCISCO JAVIER GABINO ROMAN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4.91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D90" w:rsidRDefault="000E0D90" w:rsidP="000E0D90">
            <w:pPr>
              <w:jc w:val="center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Excelente</w:t>
            </w:r>
          </w:p>
        </w:tc>
      </w:tr>
    </w:tbl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AA2E5D" w:rsidRDefault="00AA2E5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F803CD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F803CD" w:rsidRPr="00776059" w:rsidRDefault="00F803CD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</w:p>
    <w:p w:rsidR="00776059" w:rsidRDefault="00776059" w:rsidP="00776059">
      <w:pPr>
        <w:shd w:val="clear" w:color="auto" w:fill="FFFFFF"/>
        <w:spacing w:line="360" w:lineRule="auto"/>
        <w:contextualSpacing/>
        <w:rPr>
          <w:rFonts w:ascii="Soberna sans" w:hAnsi="Soberna sans" w:cs="Arial"/>
          <w:b/>
          <w:color w:val="000000"/>
          <w:sz w:val="22"/>
          <w:szCs w:val="22"/>
        </w:rPr>
      </w:pPr>
      <w:bookmarkStart w:id="0" w:name="_GoBack"/>
      <w:bookmarkEnd w:id="0"/>
    </w:p>
    <w:sectPr w:rsidR="00776059" w:rsidSect="009536AE">
      <w:headerReference w:type="default" r:id="rId8"/>
      <w:footerReference w:type="default" r:id="rId9"/>
      <w:type w:val="continuous"/>
      <w:pgSz w:w="12242" w:h="15842" w:code="1"/>
      <w:pgMar w:top="1701" w:right="1134" w:bottom="964" w:left="1418" w:header="652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2BC" w:rsidRDefault="00FD02BC">
      <w:r>
        <w:separator/>
      </w:r>
    </w:p>
  </w:endnote>
  <w:endnote w:type="continuationSeparator" w:id="0">
    <w:p w:rsidR="00FD02BC" w:rsidRDefault="00FD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Frutige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oberna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mplitudeCond-Regular">
    <w:altName w:val="Times New Roman"/>
    <w:charset w:val="00"/>
    <w:family w:val="swiss"/>
    <w:pitch w:val="variable"/>
  </w:font>
  <w:font w:name="Amplitude-Regular"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75E" w:rsidRPr="00087CC6" w:rsidRDefault="00F5475E" w:rsidP="003C60F0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44708</wp:posOffset>
          </wp:positionV>
          <wp:extent cx="449451" cy="659293"/>
          <wp:effectExtent l="0" t="0" r="8255" b="762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451" cy="6592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5475E" w:rsidRPr="00DA7C81" w:rsidRDefault="00F5475E" w:rsidP="00CB39BB">
    <w:pPr>
      <w:pStyle w:val="Piedepgina"/>
      <w:tabs>
        <w:tab w:val="center" w:pos="4678"/>
      </w:tabs>
      <w:ind w:right="759"/>
      <w:jc w:val="center"/>
      <w:rPr>
        <w:rFonts w:ascii="Soberana Sans Light" w:hAnsi="Soberana Sans Light"/>
        <w:noProof/>
        <w:color w:val="737373"/>
        <w:sz w:val="12"/>
        <w:szCs w:val="12"/>
      </w:rPr>
    </w:pPr>
    <w:r w:rsidRPr="00DA7C81">
      <w:rPr>
        <w:rFonts w:ascii="Soberana Sans Light" w:hAnsi="Soberana Sans Light"/>
        <w:noProof/>
        <w:color w:val="737373"/>
        <w:sz w:val="12"/>
        <w:szCs w:val="12"/>
      </w:rPr>
      <w:t>Carretera Costera del Golfo Km. 216.4Col. Agrícola Michapan C.P. 96100</w:t>
    </w:r>
  </w:p>
  <w:p w:rsidR="00F5475E" w:rsidRPr="00DA7C81" w:rsidRDefault="00F5475E" w:rsidP="00CB39BB">
    <w:pPr>
      <w:pStyle w:val="Piedepgina"/>
      <w:tabs>
        <w:tab w:val="center" w:pos="4678"/>
      </w:tabs>
      <w:ind w:right="759"/>
      <w:jc w:val="center"/>
      <w:rPr>
        <w:rFonts w:ascii="Soberana Sans Light" w:hAnsi="Soberana Sans Light"/>
        <w:noProof/>
        <w:color w:val="737373"/>
        <w:sz w:val="12"/>
        <w:szCs w:val="12"/>
      </w:rPr>
    </w:pPr>
    <w:r w:rsidRPr="00DA7C81">
      <w:rPr>
        <w:rFonts w:ascii="Soberana Sans Light" w:hAnsi="Soberana Sans Light"/>
        <w:noProof/>
        <w:color w:val="737373"/>
        <w:sz w:val="12"/>
        <w:szCs w:val="12"/>
      </w:rPr>
      <w:t>Acayucan, Ver. Tel. 01(924) 24 5</w:t>
    </w:r>
    <w:r w:rsidR="00DA7C81" w:rsidRPr="00DA7C81">
      <w:rPr>
        <w:rFonts w:ascii="Soberana Sans Light" w:hAnsi="Soberana Sans Light"/>
        <w:noProof/>
        <w:color w:val="737373"/>
        <w:sz w:val="12"/>
        <w:szCs w:val="12"/>
      </w:rPr>
      <w:t>0042</w:t>
    </w:r>
  </w:p>
  <w:p w:rsidR="00F5475E" w:rsidRPr="00DA7C81" w:rsidRDefault="00F5475E" w:rsidP="00CB39BB">
    <w:pPr>
      <w:pStyle w:val="Piedepgina"/>
      <w:tabs>
        <w:tab w:val="center" w:pos="4678"/>
      </w:tabs>
      <w:ind w:right="759"/>
      <w:jc w:val="center"/>
      <w:rPr>
        <w:rFonts w:ascii="Soberana Sans Light" w:hAnsi="Soberana Sans Light"/>
        <w:noProof/>
        <w:color w:val="737373"/>
        <w:sz w:val="12"/>
        <w:szCs w:val="12"/>
      </w:rPr>
    </w:pPr>
    <w:r w:rsidRPr="00DA7C81">
      <w:rPr>
        <w:rFonts w:ascii="Soberana Sans Light" w:hAnsi="Soberana Sans Light"/>
        <w:noProof/>
        <w:color w:val="737373"/>
        <w:sz w:val="12"/>
        <w:szCs w:val="12"/>
      </w:rPr>
      <w:t>E-mail: itsa@itsacayucan.edu.mx</w:t>
    </w:r>
  </w:p>
  <w:p w:rsidR="00F5475E" w:rsidRPr="00F524F9" w:rsidRDefault="00F5475E" w:rsidP="00555DB4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6975"/>
      </w:tabs>
      <w:ind w:right="759"/>
      <w:rPr>
        <w:rFonts w:ascii="Soberana Sans" w:hAnsi="Soberana Sans"/>
        <w:noProof/>
        <w:color w:val="737373"/>
        <w:sz w:val="16"/>
        <w:szCs w:val="16"/>
      </w:rPr>
    </w:pPr>
    <w:r w:rsidRPr="00DA7C81">
      <w:rPr>
        <w:rFonts w:ascii="Soberana Sans Light" w:hAnsi="Soberana Sans Light"/>
        <w:noProof/>
        <w:color w:val="737373"/>
        <w:sz w:val="12"/>
        <w:szCs w:val="12"/>
      </w:rPr>
      <w:tab/>
      <w:t>www.itsacayucan.edu.mx</w:t>
    </w:r>
    <w:r>
      <w:rPr>
        <w:rFonts w:ascii="Soberana Sans" w:hAnsi="Soberana Sans"/>
        <w:noProof/>
        <w:color w:val="737373"/>
        <w:sz w:val="16"/>
        <w:szCs w:val="16"/>
      </w:rPr>
      <w:tab/>
    </w:r>
  </w:p>
  <w:p w:rsidR="00F5475E" w:rsidRPr="00F524F9" w:rsidRDefault="00F5475E" w:rsidP="00F524F9">
    <w:pPr>
      <w:pStyle w:val="Piedepgina"/>
      <w:tabs>
        <w:tab w:val="center" w:pos="4678"/>
      </w:tabs>
      <w:ind w:right="759"/>
      <w:rPr>
        <w:rFonts w:ascii="Soberana Sans" w:hAnsi="Soberana Sans"/>
        <w:noProof/>
        <w:color w:val="73737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2BC" w:rsidRDefault="00FD02BC">
      <w:r>
        <w:separator/>
      </w:r>
    </w:p>
  </w:footnote>
  <w:footnote w:type="continuationSeparator" w:id="0">
    <w:p w:rsidR="00FD02BC" w:rsidRDefault="00FD0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C73" w:rsidRDefault="00984DFF" w:rsidP="007B3C73">
    <w:pPr>
      <w:pStyle w:val="Encabezado"/>
      <w:ind w:left="142"/>
    </w:pPr>
    <w:r>
      <w:rPr>
        <w:rFonts w:ascii="Soberana Sans Light" w:hAnsi="Soberana Sans Light" w:cs="Arial"/>
        <w:noProof/>
        <w:sz w:val="20"/>
        <w:szCs w:val="20"/>
        <w:lang w:eastAsia="es-MX"/>
      </w:rPr>
      <w:drawing>
        <wp:anchor distT="0" distB="0" distL="114300" distR="114300" simplePos="0" relativeHeight="251662336" behindDoc="1" locked="0" layoutInCell="1" allowOverlap="1" wp14:anchorId="05F3747A" wp14:editId="67C81E98">
          <wp:simplePos x="0" y="0"/>
          <wp:positionH relativeFrom="column">
            <wp:posOffset>3614420</wp:posOffset>
          </wp:positionH>
          <wp:positionV relativeFrom="paragraph">
            <wp:posOffset>-356870</wp:posOffset>
          </wp:positionV>
          <wp:extent cx="2667000" cy="62357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C73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7122C88C" wp14:editId="5E7498A6">
          <wp:simplePos x="0" y="0"/>
          <wp:positionH relativeFrom="column">
            <wp:posOffset>-700405</wp:posOffset>
          </wp:positionH>
          <wp:positionV relativeFrom="paragraph">
            <wp:posOffset>-377825</wp:posOffset>
          </wp:positionV>
          <wp:extent cx="1704975" cy="842645"/>
          <wp:effectExtent l="0" t="0" r="0" b="0"/>
          <wp:wrapTight wrapText="bothSides">
            <wp:wrapPolygon edited="0">
              <wp:start x="0" y="0"/>
              <wp:lineTo x="0" y="20998"/>
              <wp:lineTo x="21479" y="20998"/>
              <wp:lineTo x="21479" y="0"/>
              <wp:lineTo x="0" y="0"/>
            </wp:wrapPolygon>
          </wp:wrapTight>
          <wp:docPr id="2" name="Imagen 2" descr="SEP-LOGO ACTUAL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SEP-LOGO ACTUALIZA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C73">
      <w:t xml:space="preserve">       </w:t>
    </w:r>
  </w:p>
  <w:p w:rsidR="00984DFF" w:rsidRDefault="00FD02BC" w:rsidP="007B3C73">
    <w:pPr>
      <w:pStyle w:val="Encabezado"/>
      <w:ind w:left="14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9" type="#_x0000_t202" style="position:absolute;left:0;text-align:left;margin-left:198.15pt;margin-top:6.85pt;width:304.65pt;height:19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Y0t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" filled="f" stroked="f">
          <v:textbox style="mso-next-textbox:#Text Box 5">
            <w:txbxContent>
              <w:p w:rsidR="007B3C73" w:rsidRDefault="007B3C73" w:rsidP="007B3C73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</w:rPr>
                </w:pPr>
                <w:r w:rsidRPr="00704C17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7B3C73" w:rsidRPr="00704C17" w:rsidRDefault="007B3C73" w:rsidP="007B3C73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</w:p>
              <w:p w:rsidR="007B3C73" w:rsidRPr="00704C17" w:rsidRDefault="007B3C73" w:rsidP="007B3C73">
                <w:pPr>
                  <w:jc w:val="right"/>
                  <w:rPr>
                    <w:rFonts w:ascii="Soberana Sans Light" w:hAnsi="Soberana Sans Light" w:cs="Arial"/>
                    <w:b/>
                  </w:rPr>
                </w:pPr>
              </w:p>
              <w:p w:rsidR="007B3C73" w:rsidRPr="00704C17" w:rsidRDefault="007B3C73" w:rsidP="007B3C73">
                <w:pPr>
                  <w:jc w:val="right"/>
                  <w:rPr>
                    <w:rFonts w:ascii="Soberana Sans Light" w:hAnsi="Soberana Sans Light"/>
                    <w:b/>
                  </w:rPr>
                </w:pPr>
              </w:p>
            </w:txbxContent>
          </v:textbox>
        </v:shape>
      </w:pict>
    </w:r>
  </w:p>
  <w:p w:rsidR="00984DFF" w:rsidRDefault="00FD02BC" w:rsidP="007B3C73">
    <w:pPr>
      <w:pStyle w:val="Encabezado"/>
      <w:ind w:left="142"/>
    </w:pPr>
    <w:r>
      <w:rPr>
        <w:noProof/>
      </w:rPr>
      <w:pict>
        <v:shape id="_x0000_s2060" type="#_x0000_t202" style="position:absolute;left:0;text-align:left;margin-left:198.15pt;margin-top:9.15pt;width:304.65pt;height:22.5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LDugIAAMA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" filled="f" stroked="f">
          <v:textbox style="mso-next-textbox:#_x0000_s2060">
            <w:txbxContent>
              <w:p w:rsidR="007B3C73" w:rsidRPr="00510982" w:rsidRDefault="007B3C73" w:rsidP="007B3C73">
                <w:pPr>
                  <w:ind w:right="75"/>
                  <w:jc w:val="right"/>
                  <w:rPr>
                    <w:rFonts w:ascii="Soberana Sans Light" w:hAnsi="Soberana Sans Light" w:cs="Arial"/>
                    <w:color w:val="808080"/>
                    <w:sz w:val="18"/>
                    <w:szCs w:val="18"/>
                  </w:rPr>
                </w:pPr>
                <w:r w:rsidRPr="00510982">
                  <w:rPr>
                    <w:rFonts w:ascii="Soberana Sans Light" w:hAnsi="Soberana Sans Light" w:cs="Arial"/>
                    <w:b/>
                    <w:color w:val="737373"/>
                    <w:sz w:val="18"/>
                    <w:szCs w:val="18"/>
                  </w:rPr>
                  <w:t>Instituto Tecnológico Superior de Acayucan</w:t>
                </w:r>
              </w:p>
              <w:p w:rsidR="007B3C73" w:rsidRPr="00510982" w:rsidRDefault="007B3C73" w:rsidP="007B3C73">
                <w:pPr>
                  <w:jc w:val="right"/>
                  <w:rPr>
                    <w:rFonts w:ascii="Soberana Sans Light" w:hAnsi="Soberana Sans Light" w:cs="Arial"/>
                    <w:sz w:val="18"/>
                    <w:szCs w:val="18"/>
                  </w:rPr>
                </w:pPr>
              </w:p>
              <w:p w:rsidR="007B3C73" w:rsidRPr="00510982" w:rsidRDefault="007B3C73" w:rsidP="007B3C73">
                <w:pPr>
                  <w:jc w:val="right"/>
                  <w:rPr>
                    <w:rFonts w:ascii="Soberana Sans Light" w:hAnsi="Soberana Sans Light"/>
                    <w:sz w:val="18"/>
                    <w:szCs w:val="18"/>
                  </w:rPr>
                </w:pPr>
              </w:p>
            </w:txbxContent>
          </v:textbox>
        </v:shape>
      </w:pict>
    </w:r>
  </w:p>
  <w:p w:rsidR="007B3C73" w:rsidRDefault="00FD02BC" w:rsidP="007B3C73">
    <w:pPr>
      <w:pStyle w:val="Encabezado"/>
      <w:tabs>
        <w:tab w:val="clear" w:pos="4252"/>
        <w:tab w:val="clear" w:pos="8504"/>
        <w:tab w:val="left" w:pos="3510"/>
        <w:tab w:val="left" w:pos="3765"/>
        <w:tab w:val="left" w:pos="4020"/>
        <w:tab w:val="left" w:pos="6810"/>
        <w:tab w:val="left" w:pos="7005"/>
        <w:tab w:val="right" w:pos="8838"/>
      </w:tabs>
      <w:rPr>
        <w:rFonts w:ascii="AmplitudeCond-Regular" w:hAnsi="AmplitudeCond-Regular" w:cs="Amplitude-Regular"/>
        <w:color w:val="990000"/>
        <w:sz w:val="26"/>
        <w:szCs w:val="26"/>
      </w:rPr>
    </w:pPr>
    <w:r>
      <w:rPr>
        <w:noProof/>
        <w:lang w:eastAsia="es-MX"/>
      </w:rPr>
      <w:pict>
        <v:shape id="Cuadro de texto 5" o:spid="_x0000_s2061" type="#_x0000_t202" style="position:absolute;margin-left:394.15pt;margin-top:10.4pt;width:102.65pt;height:21.5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" filled="f" stroked="f">
          <v:textbox>
            <w:txbxContent>
              <w:p w:rsidR="007B3C73" w:rsidRPr="009043E0" w:rsidRDefault="007B3C73" w:rsidP="007B3C73">
                <w:pPr>
                  <w:jc w:val="right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</w:rPr>
                </w:pPr>
                <w:r w:rsidRPr="009043E0"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</w:rPr>
                  <w:t>C</w:t>
                </w:r>
                <w:r w:rsidR="007E4B2F"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</w:rPr>
                  <w:t>lave</w:t>
                </w:r>
                <w:r w:rsidRPr="009043E0"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</w:rPr>
                  <w:t xml:space="preserve"> 30EIT0010B</w:t>
                </w:r>
              </w:p>
            </w:txbxContent>
          </v:textbox>
        </v:shape>
      </w:pict>
    </w:r>
    <w:r w:rsidR="007B3C73">
      <w:rPr>
        <w:noProof/>
        <w:lang w:eastAsia="es-MX"/>
      </w:rPr>
      <w:tab/>
    </w:r>
    <w:r w:rsidR="007B3C73">
      <w:rPr>
        <w:noProof/>
        <w:lang w:eastAsia="es-MX"/>
      </w:rPr>
      <w:tab/>
    </w:r>
    <w:r w:rsidR="007B3C73">
      <w:rPr>
        <w:noProof/>
        <w:lang w:eastAsia="es-MX"/>
      </w:rPr>
      <w:tab/>
    </w:r>
    <w:r w:rsidR="007B3C73">
      <w:rPr>
        <w:noProof/>
        <w:lang w:eastAsia="es-MX"/>
      </w:rPr>
      <w:tab/>
    </w:r>
  </w:p>
  <w:p w:rsidR="007B3C73" w:rsidRDefault="007B3C73" w:rsidP="007B3C73">
    <w:pPr>
      <w:pStyle w:val="Encabezado"/>
      <w:jc w:val="both"/>
      <w:rPr>
        <w:rFonts w:ascii="AmplitudeCond-Regular" w:hAnsi="AmplitudeCond-Regular" w:cs="Amplitude-Regular"/>
        <w:color w:val="990000"/>
        <w:sz w:val="26"/>
        <w:szCs w:val="26"/>
      </w:rPr>
    </w:pPr>
  </w:p>
  <w:p w:rsidR="00984DFF" w:rsidRDefault="00984DFF" w:rsidP="00204901">
    <w:pPr>
      <w:pStyle w:val="Encabezado"/>
      <w:rPr>
        <w:rStyle w:val="Textoennegrita"/>
        <w:rFonts w:ascii="Soberana Sans Light" w:hAnsi="Soberana Sans Light" w:cs="Calibri"/>
        <w:color w:val="000000"/>
        <w:sz w:val="16"/>
        <w:szCs w:val="16"/>
        <w:shd w:val="clear" w:color="auto" w:fill="FFFFFF"/>
      </w:rPr>
    </w:pPr>
  </w:p>
  <w:p w:rsidR="00984DFF" w:rsidRDefault="00984DFF" w:rsidP="00204901">
    <w:pPr>
      <w:pStyle w:val="Encabezado"/>
      <w:rPr>
        <w:rStyle w:val="Textoennegrita"/>
        <w:rFonts w:ascii="Soberana Sans Light" w:hAnsi="Soberana Sans Light" w:cs="Calibri"/>
        <w:color w:val="000000"/>
        <w:sz w:val="16"/>
        <w:szCs w:val="16"/>
        <w:shd w:val="clear" w:color="auto" w:fill="FFFFFF"/>
      </w:rPr>
    </w:pPr>
  </w:p>
  <w:p w:rsidR="00204901" w:rsidRPr="00821E08" w:rsidRDefault="00204901" w:rsidP="00204901">
    <w:pPr>
      <w:pStyle w:val="Encabezado"/>
      <w:rPr>
        <w:rFonts w:ascii="Soberana Sans Light" w:hAnsi="Soberana Sans Light"/>
        <w:sz w:val="16"/>
        <w:szCs w:val="16"/>
      </w:rPr>
    </w:pPr>
    <w:r w:rsidRPr="00821E08">
      <w:rPr>
        <w:rStyle w:val="Textoennegrita"/>
        <w:rFonts w:ascii="Soberana Sans Light" w:hAnsi="Soberana Sans Light" w:cs="Calibri"/>
        <w:color w:val="000000"/>
        <w:sz w:val="16"/>
        <w:szCs w:val="16"/>
        <w:shd w:val="clear" w:color="auto" w:fill="FFFFFF"/>
      </w:rPr>
      <w:t>"Año del Centenario de la Promulgación de la Constitución Política de los Estados Unidos Mexicanos"</w:t>
    </w:r>
  </w:p>
  <w:p w:rsidR="00F5475E" w:rsidRDefault="00F547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596265</wp:posOffset>
          </wp:positionH>
          <wp:positionV relativeFrom="paragraph">
            <wp:posOffset>1707515</wp:posOffset>
          </wp:positionV>
          <wp:extent cx="5048885" cy="5041900"/>
          <wp:effectExtent l="0" t="0" r="0" b="6350"/>
          <wp:wrapNone/>
          <wp:docPr id="10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834"/>
    <w:multiLevelType w:val="hybridMultilevel"/>
    <w:tmpl w:val="90A480BC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80346"/>
    <w:multiLevelType w:val="hybridMultilevel"/>
    <w:tmpl w:val="A8347672"/>
    <w:lvl w:ilvl="0" w:tplc="080A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07405ADE"/>
    <w:multiLevelType w:val="hybridMultilevel"/>
    <w:tmpl w:val="A094E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311D3"/>
    <w:multiLevelType w:val="hybridMultilevel"/>
    <w:tmpl w:val="B1A4893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2A73EE">
      <w:numFmt w:val="bullet"/>
      <w:lvlText w:val="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B4604"/>
    <w:multiLevelType w:val="hybridMultilevel"/>
    <w:tmpl w:val="D3283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B03B0"/>
    <w:multiLevelType w:val="hybridMultilevel"/>
    <w:tmpl w:val="61988BA0"/>
    <w:lvl w:ilvl="0" w:tplc="0C0A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CDE5199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C85984"/>
    <w:multiLevelType w:val="hybridMultilevel"/>
    <w:tmpl w:val="C6E864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00203"/>
    <w:multiLevelType w:val="hybridMultilevel"/>
    <w:tmpl w:val="BABC4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F17B4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5B7FE0"/>
    <w:multiLevelType w:val="hybridMultilevel"/>
    <w:tmpl w:val="24726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1213C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F02109"/>
    <w:multiLevelType w:val="hybridMultilevel"/>
    <w:tmpl w:val="FF224C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F507A"/>
    <w:multiLevelType w:val="hybridMultilevel"/>
    <w:tmpl w:val="4008DC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030C6"/>
    <w:multiLevelType w:val="hybridMultilevel"/>
    <w:tmpl w:val="091CBFC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049B6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625362"/>
    <w:multiLevelType w:val="hybridMultilevel"/>
    <w:tmpl w:val="26329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53BC9"/>
    <w:multiLevelType w:val="hybridMultilevel"/>
    <w:tmpl w:val="7AACAA0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DE5F9E"/>
    <w:multiLevelType w:val="hybridMultilevel"/>
    <w:tmpl w:val="E8DAAB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AB39D5"/>
    <w:multiLevelType w:val="hybridMultilevel"/>
    <w:tmpl w:val="A3A8E7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B435FF"/>
    <w:multiLevelType w:val="hybridMultilevel"/>
    <w:tmpl w:val="52668D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445E1E"/>
    <w:multiLevelType w:val="hybridMultilevel"/>
    <w:tmpl w:val="F23EBB5E"/>
    <w:lvl w:ilvl="0" w:tplc="B55072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296130AD"/>
    <w:multiLevelType w:val="hybridMultilevel"/>
    <w:tmpl w:val="32AA19F2"/>
    <w:lvl w:ilvl="0" w:tplc="08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2A745E34"/>
    <w:multiLevelType w:val="hybridMultilevel"/>
    <w:tmpl w:val="81A8A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9D0214"/>
    <w:multiLevelType w:val="hybridMultilevel"/>
    <w:tmpl w:val="0E7C0C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9706B"/>
    <w:multiLevelType w:val="hybridMultilevel"/>
    <w:tmpl w:val="D3283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C035D1"/>
    <w:multiLevelType w:val="hybridMultilevel"/>
    <w:tmpl w:val="DD6C2F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E713E2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7AE3DE6"/>
    <w:multiLevelType w:val="hybridMultilevel"/>
    <w:tmpl w:val="A48CF7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FE50E5"/>
    <w:multiLevelType w:val="hybridMultilevel"/>
    <w:tmpl w:val="5D10B7A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72161F"/>
    <w:multiLevelType w:val="hybridMultilevel"/>
    <w:tmpl w:val="ADE80D6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0703D3"/>
    <w:multiLevelType w:val="hybridMultilevel"/>
    <w:tmpl w:val="B232CC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703A0B"/>
    <w:multiLevelType w:val="hybridMultilevel"/>
    <w:tmpl w:val="59885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645373"/>
    <w:multiLevelType w:val="hybridMultilevel"/>
    <w:tmpl w:val="413269E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EF07DE"/>
    <w:multiLevelType w:val="hybridMultilevel"/>
    <w:tmpl w:val="021EAF1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44F94BB0"/>
    <w:multiLevelType w:val="hybridMultilevel"/>
    <w:tmpl w:val="D6D0A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4A5D47"/>
    <w:multiLevelType w:val="hybridMultilevel"/>
    <w:tmpl w:val="774C0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8716B"/>
    <w:multiLevelType w:val="hybridMultilevel"/>
    <w:tmpl w:val="E222E7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AB1DF0"/>
    <w:multiLevelType w:val="hybridMultilevel"/>
    <w:tmpl w:val="8D2C7D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3C46FA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FA06B67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02860A2"/>
    <w:multiLevelType w:val="hybridMultilevel"/>
    <w:tmpl w:val="9F40F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C905BB"/>
    <w:multiLevelType w:val="hybridMultilevel"/>
    <w:tmpl w:val="BABC4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280403"/>
    <w:multiLevelType w:val="hybridMultilevel"/>
    <w:tmpl w:val="62D2ABE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A42F08"/>
    <w:multiLevelType w:val="hybridMultilevel"/>
    <w:tmpl w:val="4008DC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051BBA"/>
    <w:multiLevelType w:val="hybridMultilevel"/>
    <w:tmpl w:val="DD3CD8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7D1DE5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83079DA"/>
    <w:multiLevelType w:val="hybridMultilevel"/>
    <w:tmpl w:val="0570D5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631037"/>
    <w:multiLevelType w:val="hybridMultilevel"/>
    <w:tmpl w:val="62D2ABE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693ED7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EBC2C81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F116C87"/>
    <w:multiLevelType w:val="hybridMultilevel"/>
    <w:tmpl w:val="9CBA1E5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5F756854"/>
    <w:multiLevelType w:val="hybridMultilevel"/>
    <w:tmpl w:val="6B68EB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3355E8"/>
    <w:multiLevelType w:val="hybridMultilevel"/>
    <w:tmpl w:val="CDD045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8159E0"/>
    <w:multiLevelType w:val="hybridMultilevel"/>
    <w:tmpl w:val="B9F2F108"/>
    <w:lvl w:ilvl="0" w:tplc="7D48C1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D60B22"/>
    <w:multiLevelType w:val="hybridMultilevel"/>
    <w:tmpl w:val="EDB25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82E6B16"/>
    <w:multiLevelType w:val="hybridMultilevel"/>
    <w:tmpl w:val="E2207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E07165"/>
    <w:multiLevelType w:val="hybridMultilevel"/>
    <w:tmpl w:val="140E99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8758B9"/>
    <w:multiLevelType w:val="hybridMultilevel"/>
    <w:tmpl w:val="D3283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CD33A0"/>
    <w:multiLevelType w:val="hybridMultilevel"/>
    <w:tmpl w:val="73A273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603C90"/>
    <w:multiLevelType w:val="hybridMultilevel"/>
    <w:tmpl w:val="1D9EA73E"/>
    <w:lvl w:ilvl="0" w:tplc="080A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1" w15:restartNumberingAfterBreak="0">
    <w:nsid w:val="73EC0079"/>
    <w:multiLevelType w:val="hybridMultilevel"/>
    <w:tmpl w:val="BC408D9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AD4DD5"/>
    <w:multiLevelType w:val="hybridMultilevel"/>
    <w:tmpl w:val="78C21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141413"/>
    <w:multiLevelType w:val="hybridMultilevel"/>
    <w:tmpl w:val="3B5822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A6429E8"/>
    <w:multiLevelType w:val="hybridMultilevel"/>
    <w:tmpl w:val="E324A0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0D3C08"/>
    <w:multiLevelType w:val="hybridMultilevel"/>
    <w:tmpl w:val="788056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9"/>
  </w:num>
  <w:num w:numId="4">
    <w:abstractNumId w:val="43"/>
  </w:num>
  <w:num w:numId="5">
    <w:abstractNumId w:val="9"/>
  </w:num>
  <w:num w:numId="6">
    <w:abstractNumId w:val="48"/>
  </w:num>
  <w:num w:numId="7">
    <w:abstractNumId w:val="29"/>
  </w:num>
  <w:num w:numId="8">
    <w:abstractNumId w:val="45"/>
  </w:num>
  <w:num w:numId="9">
    <w:abstractNumId w:val="1"/>
  </w:num>
  <w:num w:numId="10">
    <w:abstractNumId w:val="23"/>
  </w:num>
  <w:num w:numId="11">
    <w:abstractNumId w:val="46"/>
  </w:num>
  <w:num w:numId="12">
    <w:abstractNumId w:val="24"/>
  </w:num>
  <w:num w:numId="13">
    <w:abstractNumId w:val="26"/>
  </w:num>
  <w:num w:numId="14">
    <w:abstractNumId w:val="28"/>
  </w:num>
  <w:num w:numId="15">
    <w:abstractNumId w:val="62"/>
  </w:num>
  <w:num w:numId="16">
    <w:abstractNumId w:val="15"/>
  </w:num>
  <w:num w:numId="17">
    <w:abstractNumId w:val="54"/>
  </w:num>
  <w:num w:numId="18">
    <w:abstractNumId w:val="18"/>
  </w:num>
  <w:num w:numId="19">
    <w:abstractNumId w:val="65"/>
  </w:num>
  <w:num w:numId="20">
    <w:abstractNumId w:val="49"/>
  </w:num>
  <w:num w:numId="21">
    <w:abstractNumId w:val="50"/>
  </w:num>
  <w:num w:numId="22">
    <w:abstractNumId w:val="60"/>
  </w:num>
  <w:num w:numId="23">
    <w:abstractNumId w:val="6"/>
  </w:num>
  <w:num w:numId="24">
    <w:abstractNumId w:val="27"/>
  </w:num>
  <w:num w:numId="25">
    <w:abstractNumId w:val="11"/>
  </w:num>
  <w:num w:numId="26">
    <w:abstractNumId w:val="39"/>
  </w:num>
  <w:num w:numId="27">
    <w:abstractNumId w:val="55"/>
  </w:num>
  <w:num w:numId="28">
    <w:abstractNumId w:val="14"/>
  </w:num>
  <w:num w:numId="29">
    <w:abstractNumId w:val="40"/>
  </w:num>
  <w:num w:numId="30">
    <w:abstractNumId w:val="33"/>
  </w:num>
  <w:num w:numId="31">
    <w:abstractNumId w:val="59"/>
  </w:num>
  <w:num w:numId="32">
    <w:abstractNumId w:val="20"/>
  </w:num>
  <w:num w:numId="33">
    <w:abstractNumId w:val="30"/>
  </w:num>
  <w:num w:numId="34">
    <w:abstractNumId w:val="10"/>
  </w:num>
  <w:num w:numId="35">
    <w:abstractNumId w:val="37"/>
  </w:num>
  <w:num w:numId="36">
    <w:abstractNumId w:val="34"/>
  </w:num>
  <w:num w:numId="37">
    <w:abstractNumId w:val="51"/>
  </w:num>
  <w:num w:numId="38">
    <w:abstractNumId w:val="35"/>
  </w:num>
  <w:num w:numId="39">
    <w:abstractNumId w:val="58"/>
  </w:num>
  <w:num w:numId="40">
    <w:abstractNumId w:val="57"/>
  </w:num>
  <w:num w:numId="41">
    <w:abstractNumId w:val="16"/>
  </w:num>
  <w:num w:numId="42">
    <w:abstractNumId w:val="41"/>
  </w:num>
  <w:num w:numId="43">
    <w:abstractNumId w:val="38"/>
  </w:num>
  <w:num w:numId="44">
    <w:abstractNumId w:val="56"/>
  </w:num>
  <w:num w:numId="45">
    <w:abstractNumId w:val="21"/>
  </w:num>
  <w:num w:numId="46">
    <w:abstractNumId w:val="36"/>
  </w:num>
  <w:num w:numId="47">
    <w:abstractNumId w:val="64"/>
  </w:num>
  <w:num w:numId="48">
    <w:abstractNumId w:val="31"/>
  </w:num>
  <w:num w:numId="49">
    <w:abstractNumId w:val="7"/>
  </w:num>
  <w:num w:numId="50">
    <w:abstractNumId w:val="63"/>
  </w:num>
  <w:num w:numId="51">
    <w:abstractNumId w:val="61"/>
  </w:num>
  <w:num w:numId="52">
    <w:abstractNumId w:val="53"/>
  </w:num>
  <w:num w:numId="53">
    <w:abstractNumId w:val="2"/>
  </w:num>
  <w:num w:numId="54">
    <w:abstractNumId w:val="17"/>
  </w:num>
  <w:num w:numId="55">
    <w:abstractNumId w:val="22"/>
  </w:num>
  <w:num w:numId="56">
    <w:abstractNumId w:val="47"/>
  </w:num>
  <w:num w:numId="57">
    <w:abstractNumId w:val="52"/>
  </w:num>
  <w:num w:numId="58">
    <w:abstractNumId w:val="13"/>
  </w:num>
  <w:num w:numId="59">
    <w:abstractNumId w:val="4"/>
  </w:num>
  <w:num w:numId="60">
    <w:abstractNumId w:val="25"/>
  </w:num>
  <w:num w:numId="61">
    <w:abstractNumId w:val="12"/>
  </w:num>
  <w:num w:numId="62">
    <w:abstractNumId w:val="8"/>
  </w:num>
  <w:num w:numId="63">
    <w:abstractNumId w:val="42"/>
  </w:num>
  <w:num w:numId="64">
    <w:abstractNumId w:val="44"/>
  </w:num>
  <w:num w:numId="65">
    <w:abstractNumId w:val="0"/>
  </w:num>
  <w:num w:numId="66">
    <w:abstractNumId w:val="3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48E1"/>
    <w:rsid w:val="00000F01"/>
    <w:rsid w:val="00001442"/>
    <w:rsid w:val="000016EC"/>
    <w:rsid w:val="000028A5"/>
    <w:rsid w:val="00002AC6"/>
    <w:rsid w:val="00003024"/>
    <w:rsid w:val="0000348B"/>
    <w:rsid w:val="0000388D"/>
    <w:rsid w:val="00004407"/>
    <w:rsid w:val="00004DA5"/>
    <w:rsid w:val="000054F4"/>
    <w:rsid w:val="0000586D"/>
    <w:rsid w:val="00006493"/>
    <w:rsid w:val="00006FA9"/>
    <w:rsid w:val="00007208"/>
    <w:rsid w:val="00007A3D"/>
    <w:rsid w:val="00010AF2"/>
    <w:rsid w:val="00010D43"/>
    <w:rsid w:val="00011657"/>
    <w:rsid w:val="00011959"/>
    <w:rsid w:val="00011D7F"/>
    <w:rsid w:val="000135B3"/>
    <w:rsid w:val="000148CF"/>
    <w:rsid w:val="00015353"/>
    <w:rsid w:val="000156B1"/>
    <w:rsid w:val="00015E27"/>
    <w:rsid w:val="000171C4"/>
    <w:rsid w:val="000172FF"/>
    <w:rsid w:val="0002067E"/>
    <w:rsid w:val="00020EAA"/>
    <w:rsid w:val="0002126B"/>
    <w:rsid w:val="00021431"/>
    <w:rsid w:val="0002354D"/>
    <w:rsid w:val="00023837"/>
    <w:rsid w:val="0002386D"/>
    <w:rsid w:val="00023D1E"/>
    <w:rsid w:val="00023FB4"/>
    <w:rsid w:val="00024E2A"/>
    <w:rsid w:val="00025182"/>
    <w:rsid w:val="00025B80"/>
    <w:rsid w:val="00025D61"/>
    <w:rsid w:val="00026119"/>
    <w:rsid w:val="00027451"/>
    <w:rsid w:val="000274ED"/>
    <w:rsid w:val="000306A0"/>
    <w:rsid w:val="00031139"/>
    <w:rsid w:val="000327AD"/>
    <w:rsid w:val="00033CC1"/>
    <w:rsid w:val="00034E60"/>
    <w:rsid w:val="00035900"/>
    <w:rsid w:val="00035FD0"/>
    <w:rsid w:val="00037221"/>
    <w:rsid w:val="00037C4C"/>
    <w:rsid w:val="00040258"/>
    <w:rsid w:val="00040E43"/>
    <w:rsid w:val="00040F9D"/>
    <w:rsid w:val="000416B4"/>
    <w:rsid w:val="00041C8B"/>
    <w:rsid w:val="00042393"/>
    <w:rsid w:val="00043694"/>
    <w:rsid w:val="000449CD"/>
    <w:rsid w:val="00044A7B"/>
    <w:rsid w:val="000453A8"/>
    <w:rsid w:val="00045766"/>
    <w:rsid w:val="00045E96"/>
    <w:rsid w:val="000463A4"/>
    <w:rsid w:val="00046FA5"/>
    <w:rsid w:val="000471E1"/>
    <w:rsid w:val="0004742F"/>
    <w:rsid w:val="000501B8"/>
    <w:rsid w:val="0005056D"/>
    <w:rsid w:val="00050C1A"/>
    <w:rsid w:val="0005149F"/>
    <w:rsid w:val="00053E67"/>
    <w:rsid w:val="00054673"/>
    <w:rsid w:val="000546FA"/>
    <w:rsid w:val="000553BF"/>
    <w:rsid w:val="000559EE"/>
    <w:rsid w:val="00055DCD"/>
    <w:rsid w:val="00056288"/>
    <w:rsid w:val="00056CD4"/>
    <w:rsid w:val="0005726C"/>
    <w:rsid w:val="000601A4"/>
    <w:rsid w:val="00062580"/>
    <w:rsid w:val="00062C90"/>
    <w:rsid w:val="00065256"/>
    <w:rsid w:val="0006528F"/>
    <w:rsid w:val="0006595C"/>
    <w:rsid w:val="00065C99"/>
    <w:rsid w:val="00065D1E"/>
    <w:rsid w:val="00065E98"/>
    <w:rsid w:val="000663AA"/>
    <w:rsid w:val="0006654B"/>
    <w:rsid w:val="00066AFE"/>
    <w:rsid w:val="00066BFA"/>
    <w:rsid w:val="00066CEC"/>
    <w:rsid w:val="00066DE8"/>
    <w:rsid w:val="00067B24"/>
    <w:rsid w:val="00070075"/>
    <w:rsid w:val="00070558"/>
    <w:rsid w:val="000724DE"/>
    <w:rsid w:val="0007420D"/>
    <w:rsid w:val="00074CC4"/>
    <w:rsid w:val="00076B36"/>
    <w:rsid w:val="00080365"/>
    <w:rsid w:val="0008077E"/>
    <w:rsid w:val="00080D80"/>
    <w:rsid w:val="00081043"/>
    <w:rsid w:val="00081F03"/>
    <w:rsid w:val="00081F88"/>
    <w:rsid w:val="0008253B"/>
    <w:rsid w:val="00082BD3"/>
    <w:rsid w:val="00082DBD"/>
    <w:rsid w:val="00083466"/>
    <w:rsid w:val="000837C5"/>
    <w:rsid w:val="00083BD7"/>
    <w:rsid w:val="00083E85"/>
    <w:rsid w:val="000854CF"/>
    <w:rsid w:val="00086110"/>
    <w:rsid w:val="000865C7"/>
    <w:rsid w:val="00086D99"/>
    <w:rsid w:val="00086EFD"/>
    <w:rsid w:val="000877E3"/>
    <w:rsid w:val="00087CC6"/>
    <w:rsid w:val="00092578"/>
    <w:rsid w:val="00093A0F"/>
    <w:rsid w:val="0009668A"/>
    <w:rsid w:val="000967F5"/>
    <w:rsid w:val="00097A82"/>
    <w:rsid w:val="00097E09"/>
    <w:rsid w:val="000A02D2"/>
    <w:rsid w:val="000A0446"/>
    <w:rsid w:val="000A0FBE"/>
    <w:rsid w:val="000A1AF6"/>
    <w:rsid w:val="000A261B"/>
    <w:rsid w:val="000A30E2"/>
    <w:rsid w:val="000A372B"/>
    <w:rsid w:val="000A427B"/>
    <w:rsid w:val="000A437B"/>
    <w:rsid w:val="000A5979"/>
    <w:rsid w:val="000A5EAA"/>
    <w:rsid w:val="000A6209"/>
    <w:rsid w:val="000B00BF"/>
    <w:rsid w:val="000B043F"/>
    <w:rsid w:val="000B0DB7"/>
    <w:rsid w:val="000B105A"/>
    <w:rsid w:val="000B18A9"/>
    <w:rsid w:val="000B1A4E"/>
    <w:rsid w:val="000B1DE1"/>
    <w:rsid w:val="000B1FED"/>
    <w:rsid w:val="000B2120"/>
    <w:rsid w:val="000B2357"/>
    <w:rsid w:val="000B26DA"/>
    <w:rsid w:val="000B2903"/>
    <w:rsid w:val="000B3713"/>
    <w:rsid w:val="000B49FD"/>
    <w:rsid w:val="000B4B08"/>
    <w:rsid w:val="000B501E"/>
    <w:rsid w:val="000B546F"/>
    <w:rsid w:val="000B64E6"/>
    <w:rsid w:val="000B72B0"/>
    <w:rsid w:val="000B7946"/>
    <w:rsid w:val="000B7E90"/>
    <w:rsid w:val="000C0104"/>
    <w:rsid w:val="000C18A8"/>
    <w:rsid w:val="000C19DE"/>
    <w:rsid w:val="000C20BA"/>
    <w:rsid w:val="000C3D19"/>
    <w:rsid w:val="000C4038"/>
    <w:rsid w:val="000C419D"/>
    <w:rsid w:val="000C4240"/>
    <w:rsid w:val="000C42C6"/>
    <w:rsid w:val="000C58AE"/>
    <w:rsid w:val="000C7441"/>
    <w:rsid w:val="000C754E"/>
    <w:rsid w:val="000D04E1"/>
    <w:rsid w:val="000D0893"/>
    <w:rsid w:val="000D0B94"/>
    <w:rsid w:val="000D12FF"/>
    <w:rsid w:val="000D3AE1"/>
    <w:rsid w:val="000D46F7"/>
    <w:rsid w:val="000D4C2E"/>
    <w:rsid w:val="000D4D0D"/>
    <w:rsid w:val="000D5974"/>
    <w:rsid w:val="000D6199"/>
    <w:rsid w:val="000D6926"/>
    <w:rsid w:val="000D694C"/>
    <w:rsid w:val="000D7333"/>
    <w:rsid w:val="000D766B"/>
    <w:rsid w:val="000D78D4"/>
    <w:rsid w:val="000D799B"/>
    <w:rsid w:val="000D7DF2"/>
    <w:rsid w:val="000D7F76"/>
    <w:rsid w:val="000E0BFE"/>
    <w:rsid w:val="000E0D90"/>
    <w:rsid w:val="000E16A6"/>
    <w:rsid w:val="000E1B01"/>
    <w:rsid w:val="000E1C58"/>
    <w:rsid w:val="000E2066"/>
    <w:rsid w:val="000E4B0A"/>
    <w:rsid w:val="000E4F5E"/>
    <w:rsid w:val="000E5B22"/>
    <w:rsid w:val="000E6CDC"/>
    <w:rsid w:val="000E74E0"/>
    <w:rsid w:val="000E7597"/>
    <w:rsid w:val="000E7A82"/>
    <w:rsid w:val="000F05EE"/>
    <w:rsid w:val="000F0A73"/>
    <w:rsid w:val="000F0ACE"/>
    <w:rsid w:val="000F2695"/>
    <w:rsid w:val="000F2877"/>
    <w:rsid w:val="000F371B"/>
    <w:rsid w:val="000F37A6"/>
    <w:rsid w:val="000F598C"/>
    <w:rsid w:val="000F60D6"/>
    <w:rsid w:val="000F6741"/>
    <w:rsid w:val="000F6976"/>
    <w:rsid w:val="000F71D6"/>
    <w:rsid w:val="000F7EA0"/>
    <w:rsid w:val="001016F1"/>
    <w:rsid w:val="001023E2"/>
    <w:rsid w:val="001028E8"/>
    <w:rsid w:val="00103423"/>
    <w:rsid w:val="00104368"/>
    <w:rsid w:val="001051C3"/>
    <w:rsid w:val="00105385"/>
    <w:rsid w:val="00105962"/>
    <w:rsid w:val="00105D37"/>
    <w:rsid w:val="00105F75"/>
    <w:rsid w:val="001065CA"/>
    <w:rsid w:val="001069ED"/>
    <w:rsid w:val="001076F5"/>
    <w:rsid w:val="00107B8B"/>
    <w:rsid w:val="00110D7A"/>
    <w:rsid w:val="00111613"/>
    <w:rsid w:val="00112264"/>
    <w:rsid w:val="00112D77"/>
    <w:rsid w:val="0011383C"/>
    <w:rsid w:val="001143DF"/>
    <w:rsid w:val="00114FA1"/>
    <w:rsid w:val="00116B75"/>
    <w:rsid w:val="00117033"/>
    <w:rsid w:val="0012085F"/>
    <w:rsid w:val="00120C42"/>
    <w:rsid w:val="001224D1"/>
    <w:rsid w:val="00122D69"/>
    <w:rsid w:val="00123A77"/>
    <w:rsid w:val="00125486"/>
    <w:rsid w:val="00125687"/>
    <w:rsid w:val="001257A7"/>
    <w:rsid w:val="00125DAB"/>
    <w:rsid w:val="0012622A"/>
    <w:rsid w:val="001264DD"/>
    <w:rsid w:val="00126B52"/>
    <w:rsid w:val="001306B6"/>
    <w:rsid w:val="001310DC"/>
    <w:rsid w:val="00131584"/>
    <w:rsid w:val="00131D4E"/>
    <w:rsid w:val="00131FE4"/>
    <w:rsid w:val="0013225C"/>
    <w:rsid w:val="0013293B"/>
    <w:rsid w:val="00133063"/>
    <w:rsid w:val="00133259"/>
    <w:rsid w:val="001339CB"/>
    <w:rsid w:val="00135B68"/>
    <w:rsid w:val="00135E87"/>
    <w:rsid w:val="00136FF1"/>
    <w:rsid w:val="00137268"/>
    <w:rsid w:val="001404C1"/>
    <w:rsid w:val="00141942"/>
    <w:rsid w:val="00143105"/>
    <w:rsid w:val="00143FF7"/>
    <w:rsid w:val="00144878"/>
    <w:rsid w:val="0014489A"/>
    <w:rsid w:val="00144E1B"/>
    <w:rsid w:val="00144E8E"/>
    <w:rsid w:val="00146175"/>
    <w:rsid w:val="0014619D"/>
    <w:rsid w:val="001472B0"/>
    <w:rsid w:val="00147A05"/>
    <w:rsid w:val="001500EA"/>
    <w:rsid w:val="00150359"/>
    <w:rsid w:val="00150BD2"/>
    <w:rsid w:val="001521F2"/>
    <w:rsid w:val="0015251E"/>
    <w:rsid w:val="00152A6C"/>
    <w:rsid w:val="00153468"/>
    <w:rsid w:val="00153AB4"/>
    <w:rsid w:val="00154BC1"/>
    <w:rsid w:val="001555D8"/>
    <w:rsid w:val="001563DC"/>
    <w:rsid w:val="0015712F"/>
    <w:rsid w:val="00157FC1"/>
    <w:rsid w:val="00160B3D"/>
    <w:rsid w:val="0016195E"/>
    <w:rsid w:val="00161C7B"/>
    <w:rsid w:val="00161D25"/>
    <w:rsid w:val="00166429"/>
    <w:rsid w:val="00166674"/>
    <w:rsid w:val="0016675E"/>
    <w:rsid w:val="0016764F"/>
    <w:rsid w:val="0017005E"/>
    <w:rsid w:val="00171F51"/>
    <w:rsid w:val="0017221C"/>
    <w:rsid w:val="00173D6F"/>
    <w:rsid w:val="001742E5"/>
    <w:rsid w:val="0017498D"/>
    <w:rsid w:val="001762CA"/>
    <w:rsid w:val="00177491"/>
    <w:rsid w:val="00180F2B"/>
    <w:rsid w:val="00181340"/>
    <w:rsid w:val="00181448"/>
    <w:rsid w:val="00181F4C"/>
    <w:rsid w:val="001826DA"/>
    <w:rsid w:val="00182835"/>
    <w:rsid w:val="00182C7C"/>
    <w:rsid w:val="001835E3"/>
    <w:rsid w:val="00183BC1"/>
    <w:rsid w:val="00183D81"/>
    <w:rsid w:val="00184383"/>
    <w:rsid w:val="001843A8"/>
    <w:rsid w:val="0018477B"/>
    <w:rsid w:val="00184C4F"/>
    <w:rsid w:val="001850EA"/>
    <w:rsid w:val="00185AD9"/>
    <w:rsid w:val="0018676A"/>
    <w:rsid w:val="00186823"/>
    <w:rsid w:val="00187E47"/>
    <w:rsid w:val="0019019B"/>
    <w:rsid w:val="0019072A"/>
    <w:rsid w:val="0019096A"/>
    <w:rsid w:val="00191B42"/>
    <w:rsid w:val="00192476"/>
    <w:rsid w:val="0019278E"/>
    <w:rsid w:val="001932A1"/>
    <w:rsid w:val="0019334E"/>
    <w:rsid w:val="0019366C"/>
    <w:rsid w:val="001949E0"/>
    <w:rsid w:val="00195118"/>
    <w:rsid w:val="0019720D"/>
    <w:rsid w:val="0019729D"/>
    <w:rsid w:val="001A0779"/>
    <w:rsid w:val="001A0A73"/>
    <w:rsid w:val="001A1147"/>
    <w:rsid w:val="001A1EE8"/>
    <w:rsid w:val="001A2214"/>
    <w:rsid w:val="001A26B2"/>
    <w:rsid w:val="001A2799"/>
    <w:rsid w:val="001A32A0"/>
    <w:rsid w:val="001A3ED8"/>
    <w:rsid w:val="001A48A4"/>
    <w:rsid w:val="001A5A97"/>
    <w:rsid w:val="001A5F9C"/>
    <w:rsid w:val="001A634B"/>
    <w:rsid w:val="001A6778"/>
    <w:rsid w:val="001A686F"/>
    <w:rsid w:val="001A6B20"/>
    <w:rsid w:val="001A7742"/>
    <w:rsid w:val="001A7756"/>
    <w:rsid w:val="001A7A06"/>
    <w:rsid w:val="001B08E3"/>
    <w:rsid w:val="001B1075"/>
    <w:rsid w:val="001B2428"/>
    <w:rsid w:val="001B294C"/>
    <w:rsid w:val="001B2C0C"/>
    <w:rsid w:val="001B2F38"/>
    <w:rsid w:val="001B4041"/>
    <w:rsid w:val="001B46AF"/>
    <w:rsid w:val="001B4E0C"/>
    <w:rsid w:val="001B68A9"/>
    <w:rsid w:val="001B7242"/>
    <w:rsid w:val="001B72C1"/>
    <w:rsid w:val="001B7570"/>
    <w:rsid w:val="001B7F62"/>
    <w:rsid w:val="001C1619"/>
    <w:rsid w:val="001C2437"/>
    <w:rsid w:val="001C28EA"/>
    <w:rsid w:val="001C3284"/>
    <w:rsid w:val="001C37F1"/>
    <w:rsid w:val="001C3B3C"/>
    <w:rsid w:val="001C4478"/>
    <w:rsid w:val="001C5101"/>
    <w:rsid w:val="001C51C1"/>
    <w:rsid w:val="001C57C3"/>
    <w:rsid w:val="001C59FE"/>
    <w:rsid w:val="001C6294"/>
    <w:rsid w:val="001C633D"/>
    <w:rsid w:val="001C66F1"/>
    <w:rsid w:val="001C69F5"/>
    <w:rsid w:val="001C6E5E"/>
    <w:rsid w:val="001D0265"/>
    <w:rsid w:val="001D05B7"/>
    <w:rsid w:val="001D0FD8"/>
    <w:rsid w:val="001D181B"/>
    <w:rsid w:val="001D3C35"/>
    <w:rsid w:val="001D3D83"/>
    <w:rsid w:val="001D3F28"/>
    <w:rsid w:val="001D402C"/>
    <w:rsid w:val="001D4335"/>
    <w:rsid w:val="001D49C9"/>
    <w:rsid w:val="001D5048"/>
    <w:rsid w:val="001D5051"/>
    <w:rsid w:val="001D50D5"/>
    <w:rsid w:val="001D52C1"/>
    <w:rsid w:val="001D56A6"/>
    <w:rsid w:val="001D57E6"/>
    <w:rsid w:val="001D6175"/>
    <w:rsid w:val="001D647F"/>
    <w:rsid w:val="001D707B"/>
    <w:rsid w:val="001E008A"/>
    <w:rsid w:val="001E0130"/>
    <w:rsid w:val="001E0E01"/>
    <w:rsid w:val="001E1ECA"/>
    <w:rsid w:val="001E2539"/>
    <w:rsid w:val="001E2798"/>
    <w:rsid w:val="001E318D"/>
    <w:rsid w:val="001E47B5"/>
    <w:rsid w:val="001E5A18"/>
    <w:rsid w:val="001E5A53"/>
    <w:rsid w:val="001E65F2"/>
    <w:rsid w:val="001E6980"/>
    <w:rsid w:val="001E711A"/>
    <w:rsid w:val="001F1FB5"/>
    <w:rsid w:val="001F24C1"/>
    <w:rsid w:val="001F3199"/>
    <w:rsid w:val="001F3DD1"/>
    <w:rsid w:val="001F446A"/>
    <w:rsid w:val="001F4E63"/>
    <w:rsid w:val="001F4E8F"/>
    <w:rsid w:val="001F52F6"/>
    <w:rsid w:val="001F5AE8"/>
    <w:rsid w:val="001F5D39"/>
    <w:rsid w:val="001F6086"/>
    <w:rsid w:val="001F675D"/>
    <w:rsid w:val="001F7E85"/>
    <w:rsid w:val="00200669"/>
    <w:rsid w:val="0020191F"/>
    <w:rsid w:val="00201B1F"/>
    <w:rsid w:val="00202427"/>
    <w:rsid w:val="00203CE6"/>
    <w:rsid w:val="002042CE"/>
    <w:rsid w:val="00204707"/>
    <w:rsid w:val="00204901"/>
    <w:rsid w:val="00205EAA"/>
    <w:rsid w:val="00206037"/>
    <w:rsid w:val="00207FAA"/>
    <w:rsid w:val="00210E93"/>
    <w:rsid w:val="00212AE0"/>
    <w:rsid w:val="002143D3"/>
    <w:rsid w:val="002150E9"/>
    <w:rsid w:val="002156B8"/>
    <w:rsid w:val="00215E93"/>
    <w:rsid w:val="00216A2B"/>
    <w:rsid w:val="00220BCB"/>
    <w:rsid w:val="002214F6"/>
    <w:rsid w:val="00221969"/>
    <w:rsid w:val="00222FE0"/>
    <w:rsid w:val="002240BD"/>
    <w:rsid w:val="00226C99"/>
    <w:rsid w:val="00226D81"/>
    <w:rsid w:val="00226FA5"/>
    <w:rsid w:val="002307EC"/>
    <w:rsid w:val="00230960"/>
    <w:rsid w:val="0023175B"/>
    <w:rsid w:val="00231B05"/>
    <w:rsid w:val="00231FA6"/>
    <w:rsid w:val="00232A0A"/>
    <w:rsid w:val="002330F3"/>
    <w:rsid w:val="00233992"/>
    <w:rsid w:val="00233E84"/>
    <w:rsid w:val="00234003"/>
    <w:rsid w:val="00234915"/>
    <w:rsid w:val="002353CA"/>
    <w:rsid w:val="00235673"/>
    <w:rsid w:val="00236763"/>
    <w:rsid w:val="0023707A"/>
    <w:rsid w:val="0023784E"/>
    <w:rsid w:val="0023798B"/>
    <w:rsid w:val="00237C1B"/>
    <w:rsid w:val="00237FA7"/>
    <w:rsid w:val="0024056D"/>
    <w:rsid w:val="0024195D"/>
    <w:rsid w:val="00241B6E"/>
    <w:rsid w:val="00241F5D"/>
    <w:rsid w:val="00242559"/>
    <w:rsid w:val="0024282D"/>
    <w:rsid w:val="00242EBE"/>
    <w:rsid w:val="0024433C"/>
    <w:rsid w:val="00244903"/>
    <w:rsid w:val="0024507E"/>
    <w:rsid w:val="00245BB7"/>
    <w:rsid w:val="00245D2D"/>
    <w:rsid w:val="00246B9C"/>
    <w:rsid w:val="00246E32"/>
    <w:rsid w:val="00247679"/>
    <w:rsid w:val="00247F8A"/>
    <w:rsid w:val="0025011D"/>
    <w:rsid w:val="00252780"/>
    <w:rsid w:val="0025375B"/>
    <w:rsid w:val="00253F3C"/>
    <w:rsid w:val="00254216"/>
    <w:rsid w:val="002542E2"/>
    <w:rsid w:val="00254349"/>
    <w:rsid w:val="002545E0"/>
    <w:rsid w:val="00254CF5"/>
    <w:rsid w:val="00255B05"/>
    <w:rsid w:val="00255C09"/>
    <w:rsid w:val="00256213"/>
    <w:rsid w:val="00256925"/>
    <w:rsid w:val="00257601"/>
    <w:rsid w:val="002602D4"/>
    <w:rsid w:val="002606C9"/>
    <w:rsid w:val="002619BD"/>
    <w:rsid w:val="002619D5"/>
    <w:rsid w:val="00261AC6"/>
    <w:rsid w:val="002621E0"/>
    <w:rsid w:val="00262946"/>
    <w:rsid w:val="00262E31"/>
    <w:rsid w:val="002630E3"/>
    <w:rsid w:val="002635D2"/>
    <w:rsid w:val="00264018"/>
    <w:rsid w:val="00265170"/>
    <w:rsid w:val="00265C85"/>
    <w:rsid w:val="00265D1D"/>
    <w:rsid w:val="002662E7"/>
    <w:rsid w:val="00266E79"/>
    <w:rsid w:val="00267114"/>
    <w:rsid w:val="00267177"/>
    <w:rsid w:val="00270002"/>
    <w:rsid w:val="0027058C"/>
    <w:rsid w:val="00271CD2"/>
    <w:rsid w:val="00271E0A"/>
    <w:rsid w:val="002722DF"/>
    <w:rsid w:val="002724C4"/>
    <w:rsid w:val="00272AF5"/>
    <w:rsid w:val="00272D01"/>
    <w:rsid w:val="00273086"/>
    <w:rsid w:val="00273601"/>
    <w:rsid w:val="002745B3"/>
    <w:rsid w:val="00275714"/>
    <w:rsid w:val="0027571D"/>
    <w:rsid w:val="00275A28"/>
    <w:rsid w:val="00276F69"/>
    <w:rsid w:val="00277036"/>
    <w:rsid w:val="00277169"/>
    <w:rsid w:val="00277EA6"/>
    <w:rsid w:val="002801CA"/>
    <w:rsid w:val="00280ADD"/>
    <w:rsid w:val="00280D31"/>
    <w:rsid w:val="0028113C"/>
    <w:rsid w:val="002820A0"/>
    <w:rsid w:val="002821E2"/>
    <w:rsid w:val="00285353"/>
    <w:rsid w:val="00285D5E"/>
    <w:rsid w:val="00286901"/>
    <w:rsid w:val="0028704F"/>
    <w:rsid w:val="00287549"/>
    <w:rsid w:val="00287897"/>
    <w:rsid w:val="00287AA5"/>
    <w:rsid w:val="0029002D"/>
    <w:rsid w:val="002907F4"/>
    <w:rsid w:val="002908FC"/>
    <w:rsid w:val="002929A7"/>
    <w:rsid w:val="00292EFE"/>
    <w:rsid w:val="00293C1F"/>
    <w:rsid w:val="0029436F"/>
    <w:rsid w:val="00294DC9"/>
    <w:rsid w:val="00294E3E"/>
    <w:rsid w:val="00294F9B"/>
    <w:rsid w:val="00294FB0"/>
    <w:rsid w:val="002972FF"/>
    <w:rsid w:val="002A07BA"/>
    <w:rsid w:val="002A18DA"/>
    <w:rsid w:val="002A1AF1"/>
    <w:rsid w:val="002A3998"/>
    <w:rsid w:val="002A4149"/>
    <w:rsid w:val="002A45D0"/>
    <w:rsid w:val="002A4609"/>
    <w:rsid w:val="002A7058"/>
    <w:rsid w:val="002A728C"/>
    <w:rsid w:val="002A766A"/>
    <w:rsid w:val="002B036E"/>
    <w:rsid w:val="002B08BD"/>
    <w:rsid w:val="002B2639"/>
    <w:rsid w:val="002B2DE0"/>
    <w:rsid w:val="002B3BC1"/>
    <w:rsid w:val="002B430E"/>
    <w:rsid w:val="002B510B"/>
    <w:rsid w:val="002B53B5"/>
    <w:rsid w:val="002B748B"/>
    <w:rsid w:val="002C0466"/>
    <w:rsid w:val="002C17D6"/>
    <w:rsid w:val="002C1EC0"/>
    <w:rsid w:val="002C2C57"/>
    <w:rsid w:val="002C2C5B"/>
    <w:rsid w:val="002C326C"/>
    <w:rsid w:val="002C3D27"/>
    <w:rsid w:val="002C4588"/>
    <w:rsid w:val="002C4D1E"/>
    <w:rsid w:val="002C566A"/>
    <w:rsid w:val="002C6A4D"/>
    <w:rsid w:val="002C6E1B"/>
    <w:rsid w:val="002C71A8"/>
    <w:rsid w:val="002C7A8C"/>
    <w:rsid w:val="002C7C77"/>
    <w:rsid w:val="002D08A6"/>
    <w:rsid w:val="002D1815"/>
    <w:rsid w:val="002D1A36"/>
    <w:rsid w:val="002D24F2"/>
    <w:rsid w:val="002D272D"/>
    <w:rsid w:val="002D2E98"/>
    <w:rsid w:val="002D47AA"/>
    <w:rsid w:val="002D49E5"/>
    <w:rsid w:val="002D4B85"/>
    <w:rsid w:val="002D53FA"/>
    <w:rsid w:val="002D5E89"/>
    <w:rsid w:val="002D5F2E"/>
    <w:rsid w:val="002D7A43"/>
    <w:rsid w:val="002D7C00"/>
    <w:rsid w:val="002E0291"/>
    <w:rsid w:val="002E0A55"/>
    <w:rsid w:val="002E13BF"/>
    <w:rsid w:val="002E19BE"/>
    <w:rsid w:val="002E2097"/>
    <w:rsid w:val="002E2249"/>
    <w:rsid w:val="002E2396"/>
    <w:rsid w:val="002E24E4"/>
    <w:rsid w:val="002E255E"/>
    <w:rsid w:val="002E3473"/>
    <w:rsid w:val="002E435D"/>
    <w:rsid w:val="002E502E"/>
    <w:rsid w:val="002E54D5"/>
    <w:rsid w:val="002E63B0"/>
    <w:rsid w:val="002E6B4E"/>
    <w:rsid w:val="002E6E57"/>
    <w:rsid w:val="002E74D8"/>
    <w:rsid w:val="002E7640"/>
    <w:rsid w:val="002E7B82"/>
    <w:rsid w:val="002F0003"/>
    <w:rsid w:val="002F00FF"/>
    <w:rsid w:val="002F134B"/>
    <w:rsid w:val="002F22B0"/>
    <w:rsid w:val="002F2410"/>
    <w:rsid w:val="002F2706"/>
    <w:rsid w:val="002F2FF8"/>
    <w:rsid w:val="002F4308"/>
    <w:rsid w:val="002F4E1B"/>
    <w:rsid w:val="002F527B"/>
    <w:rsid w:val="002F6087"/>
    <w:rsid w:val="002F7877"/>
    <w:rsid w:val="00300991"/>
    <w:rsid w:val="003016C8"/>
    <w:rsid w:val="00302696"/>
    <w:rsid w:val="0030364A"/>
    <w:rsid w:val="003050AD"/>
    <w:rsid w:val="003052DE"/>
    <w:rsid w:val="00305442"/>
    <w:rsid w:val="00306F55"/>
    <w:rsid w:val="00307B6B"/>
    <w:rsid w:val="00307E76"/>
    <w:rsid w:val="0031181A"/>
    <w:rsid w:val="00311915"/>
    <w:rsid w:val="003126CE"/>
    <w:rsid w:val="00312EEC"/>
    <w:rsid w:val="00313E8C"/>
    <w:rsid w:val="00314C20"/>
    <w:rsid w:val="003159DB"/>
    <w:rsid w:val="00315C57"/>
    <w:rsid w:val="00315F3E"/>
    <w:rsid w:val="0031658C"/>
    <w:rsid w:val="00316707"/>
    <w:rsid w:val="00317C60"/>
    <w:rsid w:val="00320772"/>
    <w:rsid w:val="003208BD"/>
    <w:rsid w:val="003210F8"/>
    <w:rsid w:val="0032118C"/>
    <w:rsid w:val="003217FE"/>
    <w:rsid w:val="00321BC7"/>
    <w:rsid w:val="00321E2F"/>
    <w:rsid w:val="00321FD0"/>
    <w:rsid w:val="003227E0"/>
    <w:rsid w:val="00322DB3"/>
    <w:rsid w:val="00322F25"/>
    <w:rsid w:val="00322FEB"/>
    <w:rsid w:val="00323095"/>
    <w:rsid w:val="00323B0E"/>
    <w:rsid w:val="003243A5"/>
    <w:rsid w:val="00324D55"/>
    <w:rsid w:val="00324F8E"/>
    <w:rsid w:val="00326D47"/>
    <w:rsid w:val="003271D0"/>
    <w:rsid w:val="00327286"/>
    <w:rsid w:val="003273EB"/>
    <w:rsid w:val="003274F3"/>
    <w:rsid w:val="00327515"/>
    <w:rsid w:val="003275A1"/>
    <w:rsid w:val="0032794F"/>
    <w:rsid w:val="00327A37"/>
    <w:rsid w:val="0033075E"/>
    <w:rsid w:val="00330CA0"/>
    <w:rsid w:val="00330DD0"/>
    <w:rsid w:val="0033244B"/>
    <w:rsid w:val="00332D2F"/>
    <w:rsid w:val="00332F55"/>
    <w:rsid w:val="0033492D"/>
    <w:rsid w:val="003354C8"/>
    <w:rsid w:val="00335A58"/>
    <w:rsid w:val="003374C7"/>
    <w:rsid w:val="00337894"/>
    <w:rsid w:val="00337DEB"/>
    <w:rsid w:val="00337E8A"/>
    <w:rsid w:val="00337EB1"/>
    <w:rsid w:val="00340284"/>
    <w:rsid w:val="00340755"/>
    <w:rsid w:val="0034098C"/>
    <w:rsid w:val="00342D61"/>
    <w:rsid w:val="00344017"/>
    <w:rsid w:val="003440D4"/>
    <w:rsid w:val="00344CAC"/>
    <w:rsid w:val="00344F4C"/>
    <w:rsid w:val="00344F91"/>
    <w:rsid w:val="00345FB3"/>
    <w:rsid w:val="003469F6"/>
    <w:rsid w:val="00346CF3"/>
    <w:rsid w:val="00350149"/>
    <w:rsid w:val="003503CA"/>
    <w:rsid w:val="00350FBA"/>
    <w:rsid w:val="00353002"/>
    <w:rsid w:val="00354A39"/>
    <w:rsid w:val="00355627"/>
    <w:rsid w:val="00355630"/>
    <w:rsid w:val="00355C45"/>
    <w:rsid w:val="0035660E"/>
    <w:rsid w:val="00356DB5"/>
    <w:rsid w:val="00356EF8"/>
    <w:rsid w:val="0035706F"/>
    <w:rsid w:val="00357635"/>
    <w:rsid w:val="00357DB6"/>
    <w:rsid w:val="0036047A"/>
    <w:rsid w:val="00360D78"/>
    <w:rsid w:val="003611F5"/>
    <w:rsid w:val="003617F3"/>
    <w:rsid w:val="00361FE6"/>
    <w:rsid w:val="00362541"/>
    <w:rsid w:val="00362CAB"/>
    <w:rsid w:val="003636EB"/>
    <w:rsid w:val="00363770"/>
    <w:rsid w:val="003639BC"/>
    <w:rsid w:val="00364205"/>
    <w:rsid w:val="00364696"/>
    <w:rsid w:val="003652B8"/>
    <w:rsid w:val="00365318"/>
    <w:rsid w:val="00365D3E"/>
    <w:rsid w:val="00367052"/>
    <w:rsid w:val="00370330"/>
    <w:rsid w:val="00370AC7"/>
    <w:rsid w:val="00372541"/>
    <w:rsid w:val="00372A52"/>
    <w:rsid w:val="00372BD9"/>
    <w:rsid w:val="003745B6"/>
    <w:rsid w:val="00374682"/>
    <w:rsid w:val="00375657"/>
    <w:rsid w:val="0037568D"/>
    <w:rsid w:val="003764E1"/>
    <w:rsid w:val="00376BE5"/>
    <w:rsid w:val="00376D06"/>
    <w:rsid w:val="0037714C"/>
    <w:rsid w:val="00377F56"/>
    <w:rsid w:val="00380332"/>
    <w:rsid w:val="0038120B"/>
    <w:rsid w:val="0038143A"/>
    <w:rsid w:val="0038486D"/>
    <w:rsid w:val="00384903"/>
    <w:rsid w:val="0038519D"/>
    <w:rsid w:val="003852CB"/>
    <w:rsid w:val="00385521"/>
    <w:rsid w:val="00387041"/>
    <w:rsid w:val="00387FEE"/>
    <w:rsid w:val="00390594"/>
    <w:rsid w:val="00390E40"/>
    <w:rsid w:val="003931CC"/>
    <w:rsid w:val="0039459D"/>
    <w:rsid w:val="0039478D"/>
    <w:rsid w:val="00394CD8"/>
    <w:rsid w:val="00395062"/>
    <w:rsid w:val="00396C9F"/>
    <w:rsid w:val="00396CDA"/>
    <w:rsid w:val="00397322"/>
    <w:rsid w:val="00397E6B"/>
    <w:rsid w:val="003A00F3"/>
    <w:rsid w:val="003A2351"/>
    <w:rsid w:val="003A2549"/>
    <w:rsid w:val="003A2B0E"/>
    <w:rsid w:val="003A2B7F"/>
    <w:rsid w:val="003A2D03"/>
    <w:rsid w:val="003A2DBF"/>
    <w:rsid w:val="003A31EA"/>
    <w:rsid w:val="003A3233"/>
    <w:rsid w:val="003A32A2"/>
    <w:rsid w:val="003A33AF"/>
    <w:rsid w:val="003A3731"/>
    <w:rsid w:val="003A3CCC"/>
    <w:rsid w:val="003A4158"/>
    <w:rsid w:val="003A529E"/>
    <w:rsid w:val="003A711F"/>
    <w:rsid w:val="003A7A1A"/>
    <w:rsid w:val="003B0324"/>
    <w:rsid w:val="003B0CBE"/>
    <w:rsid w:val="003B1D6A"/>
    <w:rsid w:val="003B347A"/>
    <w:rsid w:val="003B4332"/>
    <w:rsid w:val="003B5FE2"/>
    <w:rsid w:val="003B6247"/>
    <w:rsid w:val="003B6EE2"/>
    <w:rsid w:val="003B6F9A"/>
    <w:rsid w:val="003B786A"/>
    <w:rsid w:val="003C0878"/>
    <w:rsid w:val="003C0E52"/>
    <w:rsid w:val="003C0EFE"/>
    <w:rsid w:val="003C2380"/>
    <w:rsid w:val="003C2542"/>
    <w:rsid w:val="003C2F65"/>
    <w:rsid w:val="003C3C82"/>
    <w:rsid w:val="003C40A9"/>
    <w:rsid w:val="003C60F0"/>
    <w:rsid w:val="003C7546"/>
    <w:rsid w:val="003C7838"/>
    <w:rsid w:val="003C78D0"/>
    <w:rsid w:val="003C7F5A"/>
    <w:rsid w:val="003D0A16"/>
    <w:rsid w:val="003D0FD9"/>
    <w:rsid w:val="003D1B9B"/>
    <w:rsid w:val="003D29EB"/>
    <w:rsid w:val="003D2BBB"/>
    <w:rsid w:val="003D3159"/>
    <w:rsid w:val="003D3A38"/>
    <w:rsid w:val="003D5B0E"/>
    <w:rsid w:val="003D6127"/>
    <w:rsid w:val="003D683B"/>
    <w:rsid w:val="003D6A40"/>
    <w:rsid w:val="003D6F80"/>
    <w:rsid w:val="003E13EA"/>
    <w:rsid w:val="003E1476"/>
    <w:rsid w:val="003E228C"/>
    <w:rsid w:val="003E2493"/>
    <w:rsid w:val="003E2934"/>
    <w:rsid w:val="003E3166"/>
    <w:rsid w:val="003E328D"/>
    <w:rsid w:val="003E3342"/>
    <w:rsid w:val="003E4E41"/>
    <w:rsid w:val="003E6117"/>
    <w:rsid w:val="003E6DE9"/>
    <w:rsid w:val="003E70CF"/>
    <w:rsid w:val="003E7BF8"/>
    <w:rsid w:val="003F16A7"/>
    <w:rsid w:val="003F2A63"/>
    <w:rsid w:val="003F47BC"/>
    <w:rsid w:val="003F47EE"/>
    <w:rsid w:val="003F505E"/>
    <w:rsid w:val="003F7990"/>
    <w:rsid w:val="003F7F75"/>
    <w:rsid w:val="00401759"/>
    <w:rsid w:val="004038E0"/>
    <w:rsid w:val="004063B7"/>
    <w:rsid w:val="004064DF"/>
    <w:rsid w:val="00407CB7"/>
    <w:rsid w:val="0041063B"/>
    <w:rsid w:val="00410A46"/>
    <w:rsid w:val="0041117F"/>
    <w:rsid w:val="004120DD"/>
    <w:rsid w:val="004127B2"/>
    <w:rsid w:val="004128A5"/>
    <w:rsid w:val="00412C19"/>
    <w:rsid w:val="0041364E"/>
    <w:rsid w:val="0041406E"/>
    <w:rsid w:val="004155D1"/>
    <w:rsid w:val="00416152"/>
    <w:rsid w:val="00416C54"/>
    <w:rsid w:val="00416CDB"/>
    <w:rsid w:val="004200AE"/>
    <w:rsid w:val="00420268"/>
    <w:rsid w:val="00420DD5"/>
    <w:rsid w:val="00420E9E"/>
    <w:rsid w:val="00420EB1"/>
    <w:rsid w:val="004210A7"/>
    <w:rsid w:val="00421491"/>
    <w:rsid w:val="00421552"/>
    <w:rsid w:val="00423CE7"/>
    <w:rsid w:val="00423F2E"/>
    <w:rsid w:val="004246D7"/>
    <w:rsid w:val="004259D2"/>
    <w:rsid w:val="00425D6B"/>
    <w:rsid w:val="00427555"/>
    <w:rsid w:val="0043015D"/>
    <w:rsid w:val="004308A2"/>
    <w:rsid w:val="004308FE"/>
    <w:rsid w:val="00432F00"/>
    <w:rsid w:val="00432FCF"/>
    <w:rsid w:val="004332C4"/>
    <w:rsid w:val="0043342C"/>
    <w:rsid w:val="00433962"/>
    <w:rsid w:val="00433B25"/>
    <w:rsid w:val="00433BD8"/>
    <w:rsid w:val="0043400A"/>
    <w:rsid w:val="004340DB"/>
    <w:rsid w:val="004344A4"/>
    <w:rsid w:val="00435C81"/>
    <w:rsid w:val="00436810"/>
    <w:rsid w:val="00436AEC"/>
    <w:rsid w:val="004372C7"/>
    <w:rsid w:val="00437443"/>
    <w:rsid w:val="00437497"/>
    <w:rsid w:val="004374A5"/>
    <w:rsid w:val="00437BAD"/>
    <w:rsid w:val="00440447"/>
    <w:rsid w:val="004413CF"/>
    <w:rsid w:val="00441E28"/>
    <w:rsid w:val="0044274A"/>
    <w:rsid w:val="004427AD"/>
    <w:rsid w:val="004439A1"/>
    <w:rsid w:val="004445C0"/>
    <w:rsid w:val="0044461E"/>
    <w:rsid w:val="004447A2"/>
    <w:rsid w:val="00444BF0"/>
    <w:rsid w:val="0044585A"/>
    <w:rsid w:val="00445A98"/>
    <w:rsid w:val="004465D1"/>
    <w:rsid w:val="00450067"/>
    <w:rsid w:val="004503B4"/>
    <w:rsid w:val="00451043"/>
    <w:rsid w:val="00451049"/>
    <w:rsid w:val="004513D5"/>
    <w:rsid w:val="00452242"/>
    <w:rsid w:val="0045295B"/>
    <w:rsid w:val="00452BE6"/>
    <w:rsid w:val="00452D23"/>
    <w:rsid w:val="00453288"/>
    <w:rsid w:val="00454093"/>
    <w:rsid w:val="00454284"/>
    <w:rsid w:val="00456560"/>
    <w:rsid w:val="00456B88"/>
    <w:rsid w:val="0045702C"/>
    <w:rsid w:val="00457687"/>
    <w:rsid w:val="00460AF8"/>
    <w:rsid w:val="00460CF4"/>
    <w:rsid w:val="004611E9"/>
    <w:rsid w:val="00461454"/>
    <w:rsid w:val="004625B4"/>
    <w:rsid w:val="004627BC"/>
    <w:rsid w:val="00462BEA"/>
    <w:rsid w:val="004630C1"/>
    <w:rsid w:val="004632A3"/>
    <w:rsid w:val="004641F6"/>
    <w:rsid w:val="004642D0"/>
    <w:rsid w:val="00465457"/>
    <w:rsid w:val="004654A1"/>
    <w:rsid w:val="0046583D"/>
    <w:rsid w:val="00465B93"/>
    <w:rsid w:val="00465F53"/>
    <w:rsid w:val="00466D32"/>
    <w:rsid w:val="0046723B"/>
    <w:rsid w:val="00471CBC"/>
    <w:rsid w:val="00472B8B"/>
    <w:rsid w:val="004731D8"/>
    <w:rsid w:val="00473BDE"/>
    <w:rsid w:val="004754B0"/>
    <w:rsid w:val="00475CFD"/>
    <w:rsid w:val="00476CBB"/>
    <w:rsid w:val="00476E07"/>
    <w:rsid w:val="004770AB"/>
    <w:rsid w:val="004776DC"/>
    <w:rsid w:val="004778DE"/>
    <w:rsid w:val="0048087C"/>
    <w:rsid w:val="00481E28"/>
    <w:rsid w:val="00481F7E"/>
    <w:rsid w:val="0048325A"/>
    <w:rsid w:val="004852B4"/>
    <w:rsid w:val="004855F1"/>
    <w:rsid w:val="00485765"/>
    <w:rsid w:val="00485C3D"/>
    <w:rsid w:val="00486957"/>
    <w:rsid w:val="004874B8"/>
    <w:rsid w:val="00487B85"/>
    <w:rsid w:val="0049198F"/>
    <w:rsid w:val="004921BB"/>
    <w:rsid w:val="00492946"/>
    <w:rsid w:val="00492C98"/>
    <w:rsid w:val="00494F29"/>
    <w:rsid w:val="00495713"/>
    <w:rsid w:val="00497673"/>
    <w:rsid w:val="004A0F0D"/>
    <w:rsid w:val="004A1F57"/>
    <w:rsid w:val="004A23DE"/>
    <w:rsid w:val="004A26DA"/>
    <w:rsid w:val="004A277D"/>
    <w:rsid w:val="004A41F6"/>
    <w:rsid w:val="004A4814"/>
    <w:rsid w:val="004A5C13"/>
    <w:rsid w:val="004A5C1C"/>
    <w:rsid w:val="004A6537"/>
    <w:rsid w:val="004A76D0"/>
    <w:rsid w:val="004A7DD6"/>
    <w:rsid w:val="004B05A5"/>
    <w:rsid w:val="004B0AB5"/>
    <w:rsid w:val="004B1151"/>
    <w:rsid w:val="004B2896"/>
    <w:rsid w:val="004B2D57"/>
    <w:rsid w:val="004B4DDC"/>
    <w:rsid w:val="004B6312"/>
    <w:rsid w:val="004B730D"/>
    <w:rsid w:val="004C03E7"/>
    <w:rsid w:val="004C05F0"/>
    <w:rsid w:val="004C4007"/>
    <w:rsid w:val="004C4573"/>
    <w:rsid w:val="004C5016"/>
    <w:rsid w:val="004C5C36"/>
    <w:rsid w:val="004C6095"/>
    <w:rsid w:val="004C74CB"/>
    <w:rsid w:val="004C797D"/>
    <w:rsid w:val="004D0CD5"/>
    <w:rsid w:val="004D0D97"/>
    <w:rsid w:val="004D1B5D"/>
    <w:rsid w:val="004D1F10"/>
    <w:rsid w:val="004D26EB"/>
    <w:rsid w:val="004D342A"/>
    <w:rsid w:val="004D3DB1"/>
    <w:rsid w:val="004D3E5B"/>
    <w:rsid w:val="004D440E"/>
    <w:rsid w:val="004D6C77"/>
    <w:rsid w:val="004D795A"/>
    <w:rsid w:val="004E0010"/>
    <w:rsid w:val="004E02B2"/>
    <w:rsid w:val="004E190B"/>
    <w:rsid w:val="004E2231"/>
    <w:rsid w:val="004E25B6"/>
    <w:rsid w:val="004E2842"/>
    <w:rsid w:val="004E4753"/>
    <w:rsid w:val="004E5385"/>
    <w:rsid w:val="004E5B97"/>
    <w:rsid w:val="004E6550"/>
    <w:rsid w:val="004E782A"/>
    <w:rsid w:val="004F0815"/>
    <w:rsid w:val="004F1275"/>
    <w:rsid w:val="004F14D6"/>
    <w:rsid w:val="004F26D5"/>
    <w:rsid w:val="004F31A5"/>
    <w:rsid w:val="004F339F"/>
    <w:rsid w:val="004F3609"/>
    <w:rsid w:val="004F3C3C"/>
    <w:rsid w:val="004F4C67"/>
    <w:rsid w:val="004F5C91"/>
    <w:rsid w:val="004F655C"/>
    <w:rsid w:val="004F68DA"/>
    <w:rsid w:val="004F766A"/>
    <w:rsid w:val="004F78FF"/>
    <w:rsid w:val="005001A1"/>
    <w:rsid w:val="0050040C"/>
    <w:rsid w:val="0050082F"/>
    <w:rsid w:val="005012D8"/>
    <w:rsid w:val="00503254"/>
    <w:rsid w:val="00503E9D"/>
    <w:rsid w:val="0050550C"/>
    <w:rsid w:val="00505F52"/>
    <w:rsid w:val="00506B4F"/>
    <w:rsid w:val="00507D03"/>
    <w:rsid w:val="00510181"/>
    <w:rsid w:val="005106E7"/>
    <w:rsid w:val="00510EBE"/>
    <w:rsid w:val="00511920"/>
    <w:rsid w:val="00511F59"/>
    <w:rsid w:val="00512150"/>
    <w:rsid w:val="00513628"/>
    <w:rsid w:val="00513B37"/>
    <w:rsid w:val="00513C00"/>
    <w:rsid w:val="005141F0"/>
    <w:rsid w:val="00514211"/>
    <w:rsid w:val="00514CF9"/>
    <w:rsid w:val="0051503C"/>
    <w:rsid w:val="00515CC2"/>
    <w:rsid w:val="00515E76"/>
    <w:rsid w:val="00516A81"/>
    <w:rsid w:val="00516BAE"/>
    <w:rsid w:val="00516EC3"/>
    <w:rsid w:val="00516F0B"/>
    <w:rsid w:val="005177A5"/>
    <w:rsid w:val="00517891"/>
    <w:rsid w:val="00517EBA"/>
    <w:rsid w:val="0052022E"/>
    <w:rsid w:val="00520597"/>
    <w:rsid w:val="00520ADE"/>
    <w:rsid w:val="00520F3C"/>
    <w:rsid w:val="005211A7"/>
    <w:rsid w:val="00521352"/>
    <w:rsid w:val="00521778"/>
    <w:rsid w:val="00521F27"/>
    <w:rsid w:val="00522317"/>
    <w:rsid w:val="005224AA"/>
    <w:rsid w:val="00523755"/>
    <w:rsid w:val="00523EBE"/>
    <w:rsid w:val="00524977"/>
    <w:rsid w:val="00525AE8"/>
    <w:rsid w:val="00526EB0"/>
    <w:rsid w:val="0052798E"/>
    <w:rsid w:val="00527AED"/>
    <w:rsid w:val="00530072"/>
    <w:rsid w:val="0053082C"/>
    <w:rsid w:val="00531298"/>
    <w:rsid w:val="0053188C"/>
    <w:rsid w:val="00531E94"/>
    <w:rsid w:val="005324DC"/>
    <w:rsid w:val="00532B31"/>
    <w:rsid w:val="00532F49"/>
    <w:rsid w:val="00533B03"/>
    <w:rsid w:val="00533C26"/>
    <w:rsid w:val="00534067"/>
    <w:rsid w:val="00535C60"/>
    <w:rsid w:val="00537515"/>
    <w:rsid w:val="00537B21"/>
    <w:rsid w:val="005418F6"/>
    <w:rsid w:val="00542414"/>
    <w:rsid w:val="00545563"/>
    <w:rsid w:val="00545BFA"/>
    <w:rsid w:val="00545C48"/>
    <w:rsid w:val="00545C9B"/>
    <w:rsid w:val="0054636B"/>
    <w:rsid w:val="005501E5"/>
    <w:rsid w:val="0055031E"/>
    <w:rsid w:val="00550395"/>
    <w:rsid w:val="00552FA6"/>
    <w:rsid w:val="0055405E"/>
    <w:rsid w:val="00554106"/>
    <w:rsid w:val="00555958"/>
    <w:rsid w:val="00555A8C"/>
    <w:rsid w:val="00555DB4"/>
    <w:rsid w:val="00555EED"/>
    <w:rsid w:val="0056040F"/>
    <w:rsid w:val="005609BD"/>
    <w:rsid w:val="00560C90"/>
    <w:rsid w:val="0056305C"/>
    <w:rsid w:val="005634F1"/>
    <w:rsid w:val="005636B8"/>
    <w:rsid w:val="00563EBD"/>
    <w:rsid w:val="00564AA1"/>
    <w:rsid w:val="00564B4D"/>
    <w:rsid w:val="005675EB"/>
    <w:rsid w:val="00567E15"/>
    <w:rsid w:val="00570542"/>
    <w:rsid w:val="005717A4"/>
    <w:rsid w:val="005720C6"/>
    <w:rsid w:val="00572618"/>
    <w:rsid w:val="005730F3"/>
    <w:rsid w:val="00573CB5"/>
    <w:rsid w:val="00573DFA"/>
    <w:rsid w:val="00576111"/>
    <w:rsid w:val="00576298"/>
    <w:rsid w:val="00576550"/>
    <w:rsid w:val="005765E7"/>
    <w:rsid w:val="00576F38"/>
    <w:rsid w:val="00576FAD"/>
    <w:rsid w:val="00577242"/>
    <w:rsid w:val="005772FF"/>
    <w:rsid w:val="005777BA"/>
    <w:rsid w:val="00577D1E"/>
    <w:rsid w:val="005800FB"/>
    <w:rsid w:val="00580202"/>
    <w:rsid w:val="005803AC"/>
    <w:rsid w:val="005804FA"/>
    <w:rsid w:val="0058128B"/>
    <w:rsid w:val="005812B3"/>
    <w:rsid w:val="00581B32"/>
    <w:rsid w:val="00584045"/>
    <w:rsid w:val="005843C7"/>
    <w:rsid w:val="005848B7"/>
    <w:rsid w:val="00585C35"/>
    <w:rsid w:val="00586F30"/>
    <w:rsid w:val="00587366"/>
    <w:rsid w:val="00587C78"/>
    <w:rsid w:val="0059041F"/>
    <w:rsid w:val="005906CF"/>
    <w:rsid w:val="00590852"/>
    <w:rsid w:val="0059196B"/>
    <w:rsid w:val="00591C7D"/>
    <w:rsid w:val="00592381"/>
    <w:rsid w:val="00592A20"/>
    <w:rsid w:val="005933EC"/>
    <w:rsid w:val="00593805"/>
    <w:rsid w:val="00594456"/>
    <w:rsid w:val="005949E6"/>
    <w:rsid w:val="00594DC1"/>
    <w:rsid w:val="00595778"/>
    <w:rsid w:val="00595BD6"/>
    <w:rsid w:val="005961C5"/>
    <w:rsid w:val="00597CC7"/>
    <w:rsid w:val="005A063E"/>
    <w:rsid w:val="005A0D7C"/>
    <w:rsid w:val="005A0F3F"/>
    <w:rsid w:val="005A1462"/>
    <w:rsid w:val="005A1D52"/>
    <w:rsid w:val="005A459E"/>
    <w:rsid w:val="005A4F10"/>
    <w:rsid w:val="005A540E"/>
    <w:rsid w:val="005A60DF"/>
    <w:rsid w:val="005A652E"/>
    <w:rsid w:val="005A73E3"/>
    <w:rsid w:val="005B1A1D"/>
    <w:rsid w:val="005B227B"/>
    <w:rsid w:val="005B26D4"/>
    <w:rsid w:val="005B32F0"/>
    <w:rsid w:val="005B3C76"/>
    <w:rsid w:val="005B4EBC"/>
    <w:rsid w:val="005B5633"/>
    <w:rsid w:val="005B60DE"/>
    <w:rsid w:val="005B6893"/>
    <w:rsid w:val="005C00A9"/>
    <w:rsid w:val="005C0359"/>
    <w:rsid w:val="005C03D3"/>
    <w:rsid w:val="005C1457"/>
    <w:rsid w:val="005C1A68"/>
    <w:rsid w:val="005C25E1"/>
    <w:rsid w:val="005C30F7"/>
    <w:rsid w:val="005C4F3D"/>
    <w:rsid w:val="005C5D6E"/>
    <w:rsid w:val="005C5EE3"/>
    <w:rsid w:val="005C61F9"/>
    <w:rsid w:val="005C6BB1"/>
    <w:rsid w:val="005C6EE7"/>
    <w:rsid w:val="005C6F7A"/>
    <w:rsid w:val="005C714D"/>
    <w:rsid w:val="005C759F"/>
    <w:rsid w:val="005D018E"/>
    <w:rsid w:val="005D06E5"/>
    <w:rsid w:val="005D0B7C"/>
    <w:rsid w:val="005D1BA3"/>
    <w:rsid w:val="005D37AD"/>
    <w:rsid w:val="005D3DCD"/>
    <w:rsid w:val="005D4635"/>
    <w:rsid w:val="005D57F7"/>
    <w:rsid w:val="005D5CE6"/>
    <w:rsid w:val="005D6A2F"/>
    <w:rsid w:val="005D6AF1"/>
    <w:rsid w:val="005D70A9"/>
    <w:rsid w:val="005E0B83"/>
    <w:rsid w:val="005E1508"/>
    <w:rsid w:val="005E1DA4"/>
    <w:rsid w:val="005E2B1F"/>
    <w:rsid w:val="005E2FA1"/>
    <w:rsid w:val="005E342C"/>
    <w:rsid w:val="005E37CA"/>
    <w:rsid w:val="005E4059"/>
    <w:rsid w:val="005E5F12"/>
    <w:rsid w:val="005E66A8"/>
    <w:rsid w:val="005E670F"/>
    <w:rsid w:val="005E690C"/>
    <w:rsid w:val="005E7B3E"/>
    <w:rsid w:val="005F00E2"/>
    <w:rsid w:val="005F0772"/>
    <w:rsid w:val="005F0C68"/>
    <w:rsid w:val="005F1EBC"/>
    <w:rsid w:val="005F2041"/>
    <w:rsid w:val="005F21AE"/>
    <w:rsid w:val="005F25F9"/>
    <w:rsid w:val="005F2ED5"/>
    <w:rsid w:val="005F2EF7"/>
    <w:rsid w:val="005F3C7A"/>
    <w:rsid w:val="005F3F60"/>
    <w:rsid w:val="005F446E"/>
    <w:rsid w:val="005F47A7"/>
    <w:rsid w:val="005F4D0C"/>
    <w:rsid w:val="005F5B04"/>
    <w:rsid w:val="005F5F91"/>
    <w:rsid w:val="006003E5"/>
    <w:rsid w:val="006004ED"/>
    <w:rsid w:val="00600645"/>
    <w:rsid w:val="00600CA1"/>
    <w:rsid w:val="006014C2"/>
    <w:rsid w:val="00602D46"/>
    <w:rsid w:val="00603373"/>
    <w:rsid w:val="00604F41"/>
    <w:rsid w:val="0060585A"/>
    <w:rsid w:val="00605F37"/>
    <w:rsid w:val="006069B3"/>
    <w:rsid w:val="00607ECF"/>
    <w:rsid w:val="00607FF8"/>
    <w:rsid w:val="00611172"/>
    <w:rsid w:val="00612F47"/>
    <w:rsid w:val="00613A65"/>
    <w:rsid w:val="006143CD"/>
    <w:rsid w:val="00614EAE"/>
    <w:rsid w:val="00615FC1"/>
    <w:rsid w:val="00617618"/>
    <w:rsid w:val="0061795F"/>
    <w:rsid w:val="00617A64"/>
    <w:rsid w:val="006201E8"/>
    <w:rsid w:val="00620B46"/>
    <w:rsid w:val="00620E74"/>
    <w:rsid w:val="00620ECD"/>
    <w:rsid w:val="00621452"/>
    <w:rsid w:val="00621908"/>
    <w:rsid w:val="00621D9E"/>
    <w:rsid w:val="00621EBE"/>
    <w:rsid w:val="006220C0"/>
    <w:rsid w:val="006222CE"/>
    <w:rsid w:val="006224B8"/>
    <w:rsid w:val="00623F19"/>
    <w:rsid w:val="00623F67"/>
    <w:rsid w:val="00624855"/>
    <w:rsid w:val="006248C0"/>
    <w:rsid w:val="00625029"/>
    <w:rsid w:val="00625FE3"/>
    <w:rsid w:val="006261AC"/>
    <w:rsid w:val="00626C6B"/>
    <w:rsid w:val="00626CE0"/>
    <w:rsid w:val="00627C19"/>
    <w:rsid w:val="00627CB9"/>
    <w:rsid w:val="0063006F"/>
    <w:rsid w:val="00630139"/>
    <w:rsid w:val="006303E3"/>
    <w:rsid w:val="006304EC"/>
    <w:rsid w:val="00631503"/>
    <w:rsid w:val="006316DE"/>
    <w:rsid w:val="0063228F"/>
    <w:rsid w:val="00633ADA"/>
    <w:rsid w:val="00635881"/>
    <w:rsid w:val="006368B1"/>
    <w:rsid w:val="00637919"/>
    <w:rsid w:val="00641AE7"/>
    <w:rsid w:val="00641D1A"/>
    <w:rsid w:val="00641D68"/>
    <w:rsid w:val="00642AB4"/>
    <w:rsid w:val="00644B05"/>
    <w:rsid w:val="006455B0"/>
    <w:rsid w:val="00645719"/>
    <w:rsid w:val="00645FFD"/>
    <w:rsid w:val="006464AF"/>
    <w:rsid w:val="00646CF7"/>
    <w:rsid w:val="0064762B"/>
    <w:rsid w:val="00647A29"/>
    <w:rsid w:val="00647B5C"/>
    <w:rsid w:val="006501BC"/>
    <w:rsid w:val="00650301"/>
    <w:rsid w:val="006506E6"/>
    <w:rsid w:val="00651133"/>
    <w:rsid w:val="00651411"/>
    <w:rsid w:val="00652F4D"/>
    <w:rsid w:val="00653A8C"/>
    <w:rsid w:val="006544F8"/>
    <w:rsid w:val="0065502D"/>
    <w:rsid w:val="006553E3"/>
    <w:rsid w:val="0065600C"/>
    <w:rsid w:val="00656D21"/>
    <w:rsid w:val="00657398"/>
    <w:rsid w:val="006575CF"/>
    <w:rsid w:val="00657908"/>
    <w:rsid w:val="006601C3"/>
    <w:rsid w:val="00661177"/>
    <w:rsid w:val="00661DED"/>
    <w:rsid w:val="00661F1F"/>
    <w:rsid w:val="00662937"/>
    <w:rsid w:val="00662AED"/>
    <w:rsid w:val="00663228"/>
    <w:rsid w:val="00663571"/>
    <w:rsid w:val="006642A0"/>
    <w:rsid w:val="006644DC"/>
    <w:rsid w:val="006644DE"/>
    <w:rsid w:val="00664A11"/>
    <w:rsid w:val="00664E8B"/>
    <w:rsid w:val="00665597"/>
    <w:rsid w:val="00665AF2"/>
    <w:rsid w:val="00665D9F"/>
    <w:rsid w:val="00665EFE"/>
    <w:rsid w:val="006669AD"/>
    <w:rsid w:val="006675AC"/>
    <w:rsid w:val="00667A5C"/>
    <w:rsid w:val="00667AB4"/>
    <w:rsid w:val="006704A2"/>
    <w:rsid w:val="00671060"/>
    <w:rsid w:val="00672357"/>
    <w:rsid w:val="0067260C"/>
    <w:rsid w:val="00672AAA"/>
    <w:rsid w:val="00672B05"/>
    <w:rsid w:val="0067387B"/>
    <w:rsid w:val="0067484E"/>
    <w:rsid w:val="00674919"/>
    <w:rsid w:val="006751A6"/>
    <w:rsid w:val="006752E5"/>
    <w:rsid w:val="006754B7"/>
    <w:rsid w:val="006757D3"/>
    <w:rsid w:val="00675833"/>
    <w:rsid w:val="00676A61"/>
    <w:rsid w:val="00676AEC"/>
    <w:rsid w:val="0068038F"/>
    <w:rsid w:val="0068056B"/>
    <w:rsid w:val="00681833"/>
    <w:rsid w:val="00684A9F"/>
    <w:rsid w:val="00685228"/>
    <w:rsid w:val="00685765"/>
    <w:rsid w:val="006857AB"/>
    <w:rsid w:val="00687565"/>
    <w:rsid w:val="0069108F"/>
    <w:rsid w:val="00691115"/>
    <w:rsid w:val="00691719"/>
    <w:rsid w:val="0069269B"/>
    <w:rsid w:val="006926FD"/>
    <w:rsid w:val="0069271B"/>
    <w:rsid w:val="00692C5F"/>
    <w:rsid w:val="00692DC8"/>
    <w:rsid w:val="006934FE"/>
    <w:rsid w:val="00693907"/>
    <w:rsid w:val="00694004"/>
    <w:rsid w:val="00696EF7"/>
    <w:rsid w:val="00697C92"/>
    <w:rsid w:val="00697CF7"/>
    <w:rsid w:val="006A0B5A"/>
    <w:rsid w:val="006A1134"/>
    <w:rsid w:val="006A1785"/>
    <w:rsid w:val="006A19FA"/>
    <w:rsid w:val="006A1DB6"/>
    <w:rsid w:val="006A256F"/>
    <w:rsid w:val="006A554B"/>
    <w:rsid w:val="006A5810"/>
    <w:rsid w:val="006A60E4"/>
    <w:rsid w:val="006A62F0"/>
    <w:rsid w:val="006A741E"/>
    <w:rsid w:val="006A7A97"/>
    <w:rsid w:val="006B073B"/>
    <w:rsid w:val="006B13A3"/>
    <w:rsid w:val="006B3540"/>
    <w:rsid w:val="006B37DE"/>
    <w:rsid w:val="006B47A8"/>
    <w:rsid w:val="006B5B8B"/>
    <w:rsid w:val="006B66AD"/>
    <w:rsid w:val="006B7374"/>
    <w:rsid w:val="006B773C"/>
    <w:rsid w:val="006C06F8"/>
    <w:rsid w:val="006C09C5"/>
    <w:rsid w:val="006C110C"/>
    <w:rsid w:val="006C1D8E"/>
    <w:rsid w:val="006C2D79"/>
    <w:rsid w:val="006C36F2"/>
    <w:rsid w:val="006C7343"/>
    <w:rsid w:val="006C7C86"/>
    <w:rsid w:val="006C7CD6"/>
    <w:rsid w:val="006C7DB6"/>
    <w:rsid w:val="006D06AA"/>
    <w:rsid w:val="006D098F"/>
    <w:rsid w:val="006D0BF1"/>
    <w:rsid w:val="006D1053"/>
    <w:rsid w:val="006D350E"/>
    <w:rsid w:val="006D35D6"/>
    <w:rsid w:val="006D3852"/>
    <w:rsid w:val="006D3C7D"/>
    <w:rsid w:val="006D485B"/>
    <w:rsid w:val="006D4BC8"/>
    <w:rsid w:val="006D51C4"/>
    <w:rsid w:val="006D57F3"/>
    <w:rsid w:val="006D6B21"/>
    <w:rsid w:val="006D7401"/>
    <w:rsid w:val="006E0546"/>
    <w:rsid w:val="006E095F"/>
    <w:rsid w:val="006E0BF7"/>
    <w:rsid w:val="006E0E68"/>
    <w:rsid w:val="006E175C"/>
    <w:rsid w:val="006E177C"/>
    <w:rsid w:val="006E1CD4"/>
    <w:rsid w:val="006E317A"/>
    <w:rsid w:val="006E38F0"/>
    <w:rsid w:val="006E453E"/>
    <w:rsid w:val="006F0EB3"/>
    <w:rsid w:val="006F1B18"/>
    <w:rsid w:val="006F2675"/>
    <w:rsid w:val="006F35DC"/>
    <w:rsid w:val="006F4EC7"/>
    <w:rsid w:val="006F62D1"/>
    <w:rsid w:val="006F6545"/>
    <w:rsid w:val="006F6F0A"/>
    <w:rsid w:val="00700FCD"/>
    <w:rsid w:val="00700FCF"/>
    <w:rsid w:val="00701473"/>
    <w:rsid w:val="00702505"/>
    <w:rsid w:val="007025FF"/>
    <w:rsid w:val="007040A1"/>
    <w:rsid w:val="00704632"/>
    <w:rsid w:val="0070477F"/>
    <w:rsid w:val="007051BB"/>
    <w:rsid w:val="00706E87"/>
    <w:rsid w:val="007112F8"/>
    <w:rsid w:val="0071219E"/>
    <w:rsid w:val="007121B1"/>
    <w:rsid w:val="007123CE"/>
    <w:rsid w:val="00712FAC"/>
    <w:rsid w:val="007131EC"/>
    <w:rsid w:val="0071346F"/>
    <w:rsid w:val="007135AE"/>
    <w:rsid w:val="00714235"/>
    <w:rsid w:val="00714909"/>
    <w:rsid w:val="00715BD9"/>
    <w:rsid w:val="00715F4F"/>
    <w:rsid w:val="007167C5"/>
    <w:rsid w:val="0071730F"/>
    <w:rsid w:val="00717ED0"/>
    <w:rsid w:val="00721083"/>
    <w:rsid w:val="007210E5"/>
    <w:rsid w:val="007213DA"/>
    <w:rsid w:val="00721701"/>
    <w:rsid w:val="007221EF"/>
    <w:rsid w:val="00722481"/>
    <w:rsid w:val="00722C9B"/>
    <w:rsid w:val="00722FD1"/>
    <w:rsid w:val="007232DA"/>
    <w:rsid w:val="00723A82"/>
    <w:rsid w:val="007244D2"/>
    <w:rsid w:val="00724B4D"/>
    <w:rsid w:val="00726989"/>
    <w:rsid w:val="00726A06"/>
    <w:rsid w:val="007274D5"/>
    <w:rsid w:val="0073094F"/>
    <w:rsid w:val="00730E70"/>
    <w:rsid w:val="007324E8"/>
    <w:rsid w:val="007326DB"/>
    <w:rsid w:val="00732951"/>
    <w:rsid w:val="00732B06"/>
    <w:rsid w:val="007330F5"/>
    <w:rsid w:val="007351AE"/>
    <w:rsid w:val="00735BAA"/>
    <w:rsid w:val="00736D9D"/>
    <w:rsid w:val="007374F5"/>
    <w:rsid w:val="00737D03"/>
    <w:rsid w:val="00740C6D"/>
    <w:rsid w:val="007416D8"/>
    <w:rsid w:val="00741763"/>
    <w:rsid w:val="007418F2"/>
    <w:rsid w:val="00741D99"/>
    <w:rsid w:val="00742CA6"/>
    <w:rsid w:val="00742D3D"/>
    <w:rsid w:val="00742E3B"/>
    <w:rsid w:val="00742FAD"/>
    <w:rsid w:val="00742FF3"/>
    <w:rsid w:val="00743841"/>
    <w:rsid w:val="00744917"/>
    <w:rsid w:val="0074497E"/>
    <w:rsid w:val="00744F99"/>
    <w:rsid w:val="0074503E"/>
    <w:rsid w:val="007453E9"/>
    <w:rsid w:val="00746587"/>
    <w:rsid w:val="007470AB"/>
    <w:rsid w:val="0074758C"/>
    <w:rsid w:val="007478FA"/>
    <w:rsid w:val="00747BDB"/>
    <w:rsid w:val="007500AB"/>
    <w:rsid w:val="00751258"/>
    <w:rsid w:val="007518AF"/>
    <w:rsid w:val="00751D13"/>
    <w:rsid w:val="00751D46"/>
    <w:rsid w:val="007529BB"/>
    <w:rsid w:val="00753C70"/>
    <w:rsid w:val="00754AB1"/>
    <w:rsid w:val="007554CB"/>
    <w:rsid w:val="00755D8D"/>
    <w:rsid w:val="00756B08"/>
    <w:rsid w:val="00756CD0"/>
    <w:rsid w:val="00757141"/>
    <w:rsid w:val="007573EE"/>
    <w:rsid w:val="007574E8"/>
    <w:rsid w:val="007576D5"/>
    <w:rsid w:val="00760425"/>
    <w:rsid w:val="00760E92"/>
    <w:rsid w:val="0076179B"/>
    <w:rsid w:val="00762139"/>
    <w:rsid w:val="007624C7"/>
    <w:rsid w:val="0076264D"/>
    <w:rsid w:val="007631E4"/>
    <w:rsid w:val="00764187"/>
    <w:rsid w:val="00764394"/>
    <w:rsid w:val="007648D1"/>
    <w:rsid w:val="00764E9C"/>
    <w:rsid w:val="00765000"/>
    <w:rsid w:val="0076512C"/>
    <w:rsid w:val="00765B9F"/>
    <w:rsid w:val="00766283"/>
    <w:rsid w:val="007667FC"/>
    <w:rsid w:val="00767840"/>
    <w:rsid w:val="00771865"/>
    <w:rsid w:val="00771D28"/>
    <w:rsid w:val="0077373F"/>
    <w:rsid w:val="00773D7C"/>
    <w:rsid w:val="0077570D"/>
    <w:rsid w:val="00775A44"/>
    <w:rsid w:val="00776059"/>
    <w:rsid w:val="0077695B"/>
    <w:rsid w:val="00776A09"/>
    <w:rsid w:val="00777688"/>
    <w:rsid w:val="00777F4D"/>
    <w:rsid w:val="00780D5F"/>
    <w:rsid w:val="00780DE0"/>
    <w:rsid w:val="00781958"/>
    <w:rsid w:val="00781CDC"/>
    <w:rsid w:val="007832DB"/>
    <w:rsid w:val="0078413A"/>
    <w:rsid w:val="0078467D"/>
    <w:rsid w:val="007856E5"/>
    <w:rsid w:val="00785B5F"/>
    <w:rsid w:val="00785C0D"/>
    <w:rsid w:val="00787720"/>
    <w:rsid w:val="007901AC"/>
    <w:rsid w:val="00790B35"/>
    <w:rsid w:val="007911DE"/>
    <w:rsid w:val="0079140A"/>
    <w:rsid w:val="00792353"/>
    <w:rsid w:val="007929DB"/>
    <w:rsid w:val="007933ED"/>
    <w:rsid w:val="0079497E"/>
    <w:rsid w:val="00794FE8"/>
    <w:rsid w:val="007954F6"/>
    <w:rsid w:val="0079578A"/>
    <w:rsid w:val="00795922"/>
    <w:rsid w:val="00796C48"/>
    <w:rsid w:val="0079776E"/>
    <w:rsid w:val="00797782"/>
    <w:rsid w:val="00797BCE"/>
    <w:rsid w:val="007A031B"/>
    <w:rsid w:val="007A09FA"/>
    <w:rsid w:val="007A0A71"/>
    <w:rsid w:val="007A1E67"/>
    <w:rsid w:val="007A3BE2"/>
    <w:rsid w:val="007A3DFC"/>
    <w:rsid w:val="007A4A83"/>
    <w:rsid w:val="007A53B5"/>
    <w:rsid w:val="007A5E3A"/>
    <w:rsid w:val="007A6526"/>
    <w:rsid w:val="007A6639"/>
    <w:rsid w:val="007A66ED"/>
    <w:rsid w:val="007A739E"/>
    <w:rsid w:val="007B0401"/>
    <w:rsid w:val="007B36BF"/>
    <w:rsid w:val="007B3A72"/>
    <w:rsid w:val="007B3C73"/>
    <w:rsid w:val="007B3DFD"/>
    <w:rsid w:val="007B453E"/>
    <w:rsid w:val="007B48EA"/>
    <w:rsid w:val="007B5757"/>
    <w:rsid w:val="007B5BE3"/>
    <w:rsid w:val="007B6A50"/>
    <w:rsid w:val="007B75E8"/>
    <w:rsid w:val="007B77D9"/>
    <w:rsid w:val="007C0C97"/>
    <w:rsid w:val="007C109B"/>
    <w:rsid w:val="007C1FE8"/>
    <w:rsid w:val="007C22B6"/>
    <w:rsid w:val="007C2323"/>
    <w:rsid w:val="007C291C"/>
    <w:rsid w:val="007C2C21"/>
    <w:rsid w:val="007C3468"/>
    <w:rsid w:val="007C40E0"/>
    <w:rsid w:val="007C4EEE"/>
    <w:rsid w:val="007C55FA"/>
    <w:rsid w:val="007C56B4"/>
    <w:rsid w:val="007C632D"/>
    <w:rsid w:val="007C6750"/>
    <w:rsid w:val="007C722A"/>
    <w:rsid w:val="007D0019"/>
    <w:rsid w:val="007D0801"/>
    <w:rsid w:val="007D231E"/>
    <w:rsid w:val="007D2863"/>
    <w:rsid w:val="007D2ABE"/>
    <w:rsid w:val="007D2FEF"/>
    <w:rsid w:val="007D5544"/>
    <w:rsid w:val="007D5A8D"/>
    <w:rsid w:val="007D5C28"/>
    <w:rsid w:val="007D6505"/>
    <w:rsid w:val="007D6941"/>
    <w:rsid w:val="007D7056"/>
    <w:rsid w:val="007D7215"/>
    <w:rsid w:val="007D782B"/>
    <w:rsid w:val="007E04EC"/>
    <w:rsid w:val="007E0837"/>
    <w:rsid w:val="007E0931"/>
    <w:rsid w:val="007E1ECD"/>
    <w:rsid w:val="007E254A"/>
    <w:rsid w:val="007E2681"/>
    <w:rsid w:val="007E3564"/>
    <w:rsid w:val="007E3CB2"/>
    <w:rsid w:val="007E457D"/>
    <w:rsid w:val="007E4688"/>
    <w:rsid w:val="007E4B02"/>
    <w:rsid w:val="007E4B2F"/>
    <w:rsid w:val="007E5D7D"/>
    <w:rsid w:val="007E60D1"/>
    <w:rsid w:val="007F03F3"/>
    <w:rsid w:val="007F06BF"/>
    <w:rsid w:val="007F16EE"/>
    <w:rsid w:val="007F28E7"/>
    <w:rsid w:val="007F35B6"/>
    <w:rsid w:val="007F3F2B"/>
    <w:rsid w:val="007F4CFE"/>
    <w:rsid w:val="007F5FD7"/>
    <w:rsid w:val="007F6FAC"/>
    <w:rsid w:val="007F760F"/>
    <w:rsid w:val="007F7BA9"/>
    <w:rsid w:val="00800022"/>
    <w:rsid w:val="00800FBA"/>
    <w:rsid w:val="0080112D"/>
    <w:rsid w:val="008018B1"/>
    <w:rsid w:val="00801B1C"/>
    <w:rsid w:val="00801C61"/>
    <w:rsid w:val="00802286"/>
    <w:rsid w:val="0080298C"/>
    <w:rsid w:val="00802F05"/>
    <w:rsid w:val="008036C5"/>
    <w:rsid w:val="00803BCA"/>
    <w:rsid w:val="00803CB8"/>
    <w:rsid w:val="00804C26"/>
    <w:rsid w:val="0080558C"/>
    <w:rsid w:val="00805C70"/>
    <w:rsid w:val="0080649D"/>
    <w:rsid w:val="008067BB"/>
    <w:rsid w:val="00806B7E"/>
    <w:rsid w:val="00806D03"/>
    <w:rsid w:val="00807EEE"/>
    <w:rsid w:val="008112CA"/>
    <w:rsid w:val="00812130"/>
    <w:rsid w:val="008136AA"/>
    <w:rsid w:val="0081399C"/>
    <w:rsid w:val="008152EA"/>
    <w:rsid w:val="00815DA4"/>
    <w:rsid w:val="008162FD"/>
    <w:rsid w:val="0081697A"/>
    <w:rsid w:val="0081749D"/>
    <w:rsid w:val="00817628"/>
    <w:rsid w:val="00817B11"/>
    <w:rsid w:val="00820432"/>
    <w:rsid w:val="00820A47"/>
    <w:rsid w:val="00820E4B"/>
    <w:rsid w:val="00820EA8"/>
    <w:rsid w:val="008212F6"/>
    <w:rsid w:val="00821C41"/>
    <w:rsid w:val="0082209B"/>
    <w:rsid w:val="008220FC"/>
    <w:rsid w:val="00822114"/>
    <w:rsid w:val="008227E2"/>
    <w:rsid w:val="00823443"/>
    <w:rsid w:val="008234EB"/>
    <w:rsid w:val="00824295"/>
    <w:rsid w:val="008248B8"/>
    <w:rsid w:val="00824916"/>
    <w:rsid w:val="00824D1F"/>
    <w:rsid w:val="008256A8"/>
    <w:rsid w:val="00825947"/>
    <w:rsid w:val="00826F0B"/>
    <w:rsid w:val="00827801"/>
    <w:rsid w:val="00827B3B"/>
    <w:rsid w:val="00830458"/>
    <w:rsid w:val="0083064B"/>
    <w:rsid w:val="00830C25"/>
    <w:rsid w:val="00830E93"/>
    <w:rsid w:val="00832378"/>
    <w:rsid w:val="00832490"/>
    <w:rsid w:val="00832674"/>
    <w:rsid w:val="00832FBD"/>
    <w:rsid w:val="00833057"/>
    <w:rsid w:val="00833703"/>
    <w:rsid w:val="00833E15"/>
    <w:rsid w:val="0083401E"/>
    <w:rsid w:val="0083407E"/>
    <w:rsid w:val="008365F5"/>
    <w:rsid w:val="0083762D"/>
    <w:rsid w:val="008378E0"/>
    <w:rsid w:val="008401DF"/>
    <w:rsid w:val="0084026B"/>
    <w:rsid w:val="008404DE"/>
    <w:rsid w:val="00841005"/>
    <w:rsid w:val="0084123D"/>
    <w:rsid w:val="00844459"/>
    <w:rsid w:val="00844A9A"/>
    <w:rsid w:val="0084514D"/>
    <w:rsid w:val="00845627"/>
    <w:rsid w:val="008477B4"/>
    <w:rsid w:val="008500F8"/>
    <w:rsid w:val="0085034D"/>
    <w:rsid w:val="00850DE4"/>
    <w:rsid w:val="008512C7"/>
    <w:rsid w:val="008524EF"/>
    <w:rsid w:val="00853522"/>
    <w:rsid w:val="008545F8"/>
    <w:rsid w:val="0085481D"/>
    <w:rsid w:val="00854B79"/>
    <w:rsid w:val="00854BFD"/>
    <w:rsid w:val="008558F1"/>
    <w:rsid w:val="00855D04"/>
    <w:rsid w:val="00855D1F"/>
    <w:rsid w:val="00855F8E"/>
    <w:rsid w:val="008563CE"/>
    <w:rsid w:val="00856769"/>
    <w:rsid w:val="0085692B"/>
    <w:rsid w:val="00856B37"/>
    <w:rsid w:val="008572D4"/>
    <w:rsid w:val="0086032F"/>
    <w:rsid w:val="00860C85"/>
    <w:rsid w:val="008617CE"/>
    <w:rsid w:val="008624DF"/>
    <w:rsid w:val="0086344C"/>
    <w:rsid w:val="00864544"/>
    <w:rsid w:val="00864C9D"/>
    <w:rsid w:val="00864D24"/>
    <w:rsid w:val="00864DA4"/>
    <w:rsid w:val="00865138"/>
    <w:rsid w:val="008672AB"/>
    <w:rsid w:val="00867E49"/>
    <w:rsid w:val="0087033B"/>
    <w:rsid w:val="00872CF2"/>
    <w:rsid w:val="008731FD"/>
    <w:rsid w:val="00873664"/>
    <w:rsid w:val="00873931"/>
    <w:rsid w:val="00874467"/>
    <w:rsid w:val="008744D0"/>
    <w:rsid w:val="0087454C"/>
    <w:rsid w:val="008746D5"/>
    <w:rsid w:val="00874CC5"/>
    <w:rsid w:val="00874FE0"/>
    <w:rsid w:val="0087509C"/>
    <w:rsid w:val="008752F5"/>
    <w:rsid w:val="00875660"/>
    <w:rsid w:val="0087588A"/>
    <w:rsid w:val="00875B0D"/>
    <w:rsid w:val="00875B4B"/>
    <w:rsid w:val="008766A5"/>
    <w:rsid w:val="00876952"/>
    <w:rsid w:val="00876959"/>
    <w:rsid w:val="008801B1"/>
    <w:rsid w:val="0088067E"/>
    <w:rsid w:val="00881625"/>
    <w:rsid w:val="0088257A"/>
    <w:rsid w:val="00882D0A"/>
    <w:rsid w:val="00883EA8"/>
    <w:rsid w:val="00885048"/>
    <w:rsid w:val="00885EEE"/>
    <w:rsid w:val="00885F28"/>
    <w:rsid w:val="00886011"/>
    <w:rsid w:val="008864B7"/>
    <w:rsid w:val="008867C0"/>
    <w:rsid w:val="008873FC"/>
    <w:rsid w:val="0088774F"/>
    <w:rsid w:val="00890461"/>
    <w:rsid w:val="0089052B"/>
    <w:rsid w:val="008909A8"/>
    <w:rsid w:val="00891211"/>
    <w:rsid w:val="00891B1E"/>
    <w:rsid w:val="00892DB2"/>
    <w:rsid w:val="00895294"/>
    <w:rsid w:val="00895AF9"/>
    <w:rsid w:val="008960A1"/>
    <w:rsid w:val="00896B44"/>
    <w:rsid w:val="008A034B"/>
    <w:rsid w:val="008A0774"/>
    <w:rsid w:val="008A0A93"/>
    <w:rsid w:val="008A182A"/>
    <w:rsid w:val="008A18B7"/>
    <w:rsid w:val="008A19DE"/>
    <w:rsid w:val="008A1D94"/>
    <w:rsid w:val="008A29F1"/>
    <w:rsid w:val="008A2BD4"/>
    <w:rsid w:val="008A2C3E"/>
    <w:rsid w:val="008A2EF4"/>
    <w:rsid w:val="008A352D"/>
    <w:rsid w:val="008A3582"/>
    <w:rsid w:val="008A3BA5"/>
    <w:rsid w:val="008A4679"/>
    <w:rsid w:val="008A48BC"/>
    <w:rsid w:val="008A4B98"/>
    <w:rsid w:val="008A4EEC"/>
    <w:rsid w:val="008A595E"/>
    <w:rsid w:val="008A7529"/>
    <w:rsid w:val="008B012C"/>
    <w:rsid w:val="008B01C3"/>
    <w:rsid w:val="008B0B9B"/>
    <w:rsid w:val="008B1AE7"/>
    <w:rsid w:val="008B2421"/>
    <w:rsid w:val="008B2F4E"/>
    <w:rsid w:val="008B2F8B"/>
    <w:rsid w:val="008B3B48"/>
    <w:rsid w:val="008B3C5C"/>
    <w:rsid w:val="008B4743"/>
    <w:rsid w:val="008B5C6E"/>
    <w:rsid w:val="008B5FC2"/>
    <w:rsid w:val="008B688C"/>
    <w:rsid w:val="008B68A1"/>
    <w:rsid w:val="008B7894"/>
    <w:rsid w:val="008C102E"/>
    <w:rsid w:val="008C17B2"/>
    <w:rsid w:val="008C2346"/>
    <w:rsid w:val="008C305E"/>
    <w:rsid w:val="008C3B5D"/>
    <w:rsid w:val="008C4EF9"/>
    <w:rsid w:val="008C51EC"/>
    <w:rsid w:val="008C552B"/>
    <w:rsid w:val="008C5769"/>
    <w:rsid w:val="008C5CE6"/>
    <w:rsid w:val="008C5E9A"/>
    <w:rsid w:val="008C6480"/>
    <w:rsid w:val="008C64AD"/>
    <w:rsid w:val="008C65EB"/>
    <w:rsid w:val="008C77DC"/>
    <w:rsid w:val="008C7B65"/>
    <w:rsid w:val="008C7DB1"/>
    <w:rsid w:val="008D009E"/>
    <w:rsid w:val="008D07DF"/>
    <w:rsid w:val="008D14EE"/>
    <w:rsid w:val="008D1A00"/>
    <w:rsid w:val="008D25D1"/>
    <w:rsid w:val="008D2D33"/>
    <w:rsid w:val="008D37ED"/>
    <w:rsid w:val="008D5C26"/>
    <w:rsid w:val="008D5FBD"/>
    <w:rsid w:val="008D6D12"/>
    <w:rsid w:val="008D6E34"/>
    <w:rsid w:val="008E0250"/>
    <w:rsid w:val="008E0829"/>
    <w:rsid w:val="008E09D9"/>
    <w:rsid w:val="008E128C"/>
    <w:rsid w:val="008E16D7"/>
    <w:rsid w:val="008E1BAA"/>
    <w:rsid w:val="008E1DD8"/>
    <w:rsid w:val="008E285C"/>
    <w:rsid w:val="008E2D99"/>
    <w:rsid w:val="008E43D2"/>
    <w:rsid w:val="008E51C5"/>
    <w:rsid w:val="008E51F4"/>
    <w:rsid w:val="008E54CD"/>
    <w:rsid w:val="008E58C8"/>
    <w:rsid w:val="008E5D52"/>
    <w:rsid w:val="008E644B"/>
    <w:rsid w:val="008E64AC"/>
    <w:rsid w:val="008E6504"/>
    <w:rsid w:val="008E71FF"/>
    <w:rsid w:val="008F0D9E"/>
    <w:rsid w:val="008F0E09"/>
    <w:rsid w:val="008F1513"/>
    <w:rsid w:val="008F4AEA"/>
    <w:rsid w:val="008F51F7"/>
    <w:rsid w:val="008F5977"/>
    <w:rsid w:val="008F5999"/>
    <w:rsid w:val="008F5C8E"/>
    <w:rsid w:val="008F5FCA"/>
    <w:rsid w:val="008F64C2"/>
    <w:rsid w:val="00900229"/>
    <w:rsid w:val="00900CE1"/>
    <w:rsid w:val="00900EB9"/>
    <w:rsid w:val="00901BA0"/>
    <w:rsid w:val="00901BEC"/>
    <w:rsid w:val="00901E19"/>
    <w:rsid w:val="0090276D"/>
    <w:rsid w:val="009029BC"/>
    <w:rsid w:val="00902A86"/>
    <w:rsid w:val="009038D9"/>
    <w:rsid w:val="00903C3B"/>
    <w:rsid w:val="00903C4A"/>
    <w:rsid w:val="00904252"/>
    <w:rsid w:val="00905414"/>
    <w:rsid w:val="00905875"/>
    <w:rsid w:val="00905AD4"/>
    <w:rsid w:val="00906B07"/>
    <w:rsid w:val="00906DA8"/>
    <w:rsid w:val="00906DDC"/>
    <w:rsid w:val="00907032"/>
    <w:rsid w:val="00907A16"/>
    <w:rsid w:val="00910A2C"/>
    <w:rsid w:val="009115FB"/>
    <w:rsid w:val="00912C71"/>
    <w:rsid w:val="00913444"/>
    <w:rsid w:val="00913AE3"/>
    <w:rsid w:val="00913B6C"/>
    <w:rsid w:val="00913D6B"/>
    <w:rsid w:val="009143E7"/>
    <w:rsid w:val="00914404"/>
    <w:rsid w:val="009150C0"/>
    <w:rsid w:val="009157C2"/>
    <w:rsid w:val="0091583C"/>
    <w:rsid w:val="00916F43"/>
    <w:rsid w:val="00916FB9"/>
    <w:rsid w:val="00917514"/>
    <w:rsid w:val="009178C6"/>
    <w:rsid w:val="00917A97"/>
    <w:rsid w:val="00917F66"/>
    <w:rsid w:val="00917F72"/>
    <w:rsid w:val="009208A8"/>
    <w:rsid w:val="00920CD8"/>
    <w:rsid w:val="00920FE2"/>
    <w:rsid w:val="00921F95"/>
    <w:rsid w:val="0092278B"/>
    <w:rsid w:val="00923672"/>
    <w:rsid w:val="0092399B"/>
    <w:rsid w:val="009243E5"/>
    <w:rsid w:val="009259E8"/>
    <w:rsid w:val="00926250"/>
    <w:rsid w:val="009264D7"/>
    <w:rsid w:val="0092691A"/>
    <w:rsid w:val="00927B30"/>
    <w:rsid w:val="00930303"/>
    <w:rsid w:val="0093074B"/>
    <w:rsid w:val="00931416"/>
    <w:rsid w:val="0093185A"/>
    <w:rsid w:val="00932291"/>
    <w:rsid w:val="009327B7"/>
    <w:rsid w:val="009352F5"/>
    <w:rsid w:val="00935AE7"/>
    <w:rsid w:val="0093743A"/>
    <w:rsid w:val="00937DD6"/>
    <w:rsid w:val="00940168"/>
    <w:rsid w:val="00940913"/>
    <w:rsid w:val="00940B8A"/>
    <w:rsid w:val="00940C57"/>
    <w:rsid w:val="00940CD7"/>
    <w:rsid w:val="009415BE"/>
    <w:rsid w:val="00943720"/>
    <w:rsid w:val="00943FEC"/>
    <w:rsid w:val="00944884"/>
    <w:rsid w:val="00944CA5"/>
    <w:rsid w:val="00945C62"/>
    <w:rsid w:val="00945EB6"/>
    <w:rsid w:val="009474E6"/>
    <w:rsid w:val="00947E07"/>
    <w:rsid w:val="00950C7C"/>
    <w:rsid w:val="009512C6"/>
    <w:rsid w:val="00951543"/>
    <w:rsid w:val="00951711"/>
    <w:rsid w:val="00951797"/>
    <w:rsid w:val="009519C5"/>
    <w:rsid w:val="00951ABD"/>
    <w:rsid w:val="00951C98"/>
    <w:rsid w:val="009533C2"/>
    <w:rsid w:val="009536AE"/>
    <w:rsid w:val="009538AE"/>
    <w:rsid w:val="009539E0"/>
    <w:rsid w:val="00954C32"/>
    <w:rsid w:val="00954FD1"/>
    <w:rsid w:val="00955E97"/>
    <w:rsid w:val="0095753F"/>
    <w:rsid w:val="00957A69"/>
    <w:rsid w:val="00957F53"/>
    <w:rsid w:val="00961371"/>
    <w:rsid w:val="009616AC"/>
    <w:rsid w:val="00962412"/>
    <w:rsid w:val="00962913"/>
    <w:rsid w:val="00962F0F"/>
    <w:rsid w:val="00963486"/>
    <w:rsid w:val="0096676A"/>
    <w:rsid w:val="009668D6"/>
    <w:rsid w:val="009669E5"/>
    <w:rsid w:val="00970299"/>
    <w:rsid w:val="00970CA3"/>
    <w:rsid w:val="00971565"/>
    <w:rsid w:val="00971800"/>
    <w:rsid w:val="00971E55"/>
    <w:rsid w:val="00972D83"/>
    <w:rsid w:val="00973973"/>
    <w:rsid w:val="0097411C"/>
    <w:rsid w:val="00974AFE"/>
    <w:rsid w:val="00975138"/>
    <w:rsid w:val="00975544"/>
    <w:rsid w:val="009767F0"/>
    <w:rsid w:val="00976995"/>
    <w:rsid w:val="00980BC2"/>
    <w:rsid w:val="00982FFE"/>
    <w:rsid w:val="009835C7"/>
    <w:rsid w:val="009836C3"/>
    <w:rsid w:val="00984AA2"/>
    <w:rsid w:val="00984AC5"/>
    <w:rsid w:val="00984CAF"/>
    <w:rsid w:val="00984DFF"/>
    <w:rsid w:val="009851BB"/>
    <w:rsid w:val="00985221"/>
    <w:rsid w:val="009857C1"/>
    <w:rsid w:val="0098594F"/>
    <w:rsid w:val="00987233"/>
    <w:rsid w:val="00987988"/>
    <w:rsid w:val="00990ABF"/>
    <w:rsid w:val="009916C0"/>
    <w:rsid w:val="009916C6"/>
    <w:rsid w:val="00991D14"/>
    <w:rsid w:val="00993A68"/>
    <w:rsid w:val="00993C02"/>
    <w:rsid w:val="00995C5E"/>
    <w:rsid w:val="00995E30"/>
    <w:rsid w:val="009964F3"/>
    <w:rsid w:val="009969C1"/>
    <w:rsid w:val="00997E36"/>
    <w:rsid w:val="009A1544"/>
    <w:rsid w:val="009A1E8E"/>
    <w:rsid w:val="009A1F06"/>
    <w:rsid w:val="009A21B8"/>
    <w:rsid w:val="009A22C7"/>
    <w:rsid w:val="009A29CD"/>
    <w:rsid w:val="009A3113"/>
    <w:rsid w:val="009A40CE"/>
    <w:rsid w:val="009A570D"/>
    <w:rsid w:val="009A5F0F"/>
    <w:rsid w:val="009A6072"/>
    <w:rsid w:val="009A65BC"/>
    <w:rsid w:val="009A6C5F"/>
    <w:rsid w:val="009A7339"/>
    <w:rsid w:val="009A7695"/>
    <w:rsid w:val="009A7764"/>
    <w:rsid w:val="009A786A"/>
    <w:rsid w:val="009A78C8"/>
    <w:rsid w:val="009A797D"/>
    <w:rsid w:val="009A7ACC"/>
    <w:rsid w:val="009B10D3"/>
    <w:rsid w:val="009B31FB"/>
    <w:rsid w:val="009B3680"/>
    <w:rsid w:val="009B3FDE"/>
    <w:rsid w:val="009B4BE7"/>
    <w:rsid w:val="009B4C1D"/>
    <w:rsid w:val="009B5B5D"/>
    <w:rsid w:val="009B5C3E"/>
    <w:rsid w:val="009B65C3"/>
    <w:rsid w:val="009B6A04"/>
    <w:rsid w:val="009B6BB3"/>
    <w:rsid w:val="009B751C"/>
    <w:rsid w:val="009B7A64"/>
    <w:rsid w:val="009B7FB5"/>
    <w:rsid w:val="009C08BD"/>
    <w:rsid w:val="009C12D6"/>
    <w:rsid w:val="009C18BF"/>
    <w:rsid w:val="009C1A46"/>
    <w:rsid w:val="009C1E93"/>
    <w:rsid w:val="009C2237"/>
    <w:rsid w:val="009C225E"/>
    <w:rsid w:val="009C309D"/>
    <w:rsid w:val="009C36FB"/>
    <w:rsid w:val="009C4277"/>
    <w:rsid w:val="009C4ABF"/>
    <w:rsid w:val="009C501D"/>
    <w:rsid w:val="009C5072"/>
    <w:rsid w:val="009C5ABB"/>
    <w:rsid w:val="009C62D6"/>
    <w:rsid w:val="009C66B3"/>
    <w:rsid w:val="009C74A2"/>
    <w:rsid w:val="009C7705"/>
    <w:rsid w:val="009C7893"/>
    <w:rsid w:val="009D0455"/>
    <w:rsid w:val="009D0EBC"/>
    <w:rsid w:val="009D2525"/>
    <w:rsid w:val="009D32F8"/>
    <w:rsid w:val="009D3B7A"/>
    <w:rsid w:val="009D4999"/>
    <w:rsid w:val="009D5222"/>
    <w:rsid w:val="009D5587"/>
    <w:rsid w:val="009D7650"/>
    <w:rsid w:val="009E1742"/>
    <w:rsid w:val="009E1A16"/>
    <w:rsid w:val="009E1F73"/>
    <w:rsid w:val="009E24D2"/>
    <w:rsid w:val="009E2FCE"/>
    <w:rsid w:val="009E36FA"/>
    <w:rsid w:val="009E37AF"/>
    <w:rsid w:val="009E499F"/>
    <w:rsid w:val="009E4A5B"/>
    <w:rsid w:val="009E52F9"/>
    <w:rsid w:val="009E5629"/>
    <w:rsid w:val="009E5ED7"/>
    <w:rsid w:val="009E602B"/>
    <w:rsid w:val="009E60B1"/>
    <w:rsid w:val="009E640F"/>
    <w:rsid w:val="009E6C61"/>
    <w:rsid w:val="009E6FF0"/>
    <w:rsid w:val="009E769D"/>
    <w:rsid w:val="009E7782"/>
    <w:rsid w:val="009F071C"/>
    <w:rsid w:val="009F08EB"/>
    <w:rsid w:val="009F17CB"/>
    <w:rsid w:val="009F18FC"/>
    <w:rsid w:val="009F2A0B"/>
    <w:rsid w:val="009F3106"/>
    <w:rsid w:val="009F4F9E"/>
    <w:rsid w:val="009F6C35"/>
    <w:rsid w:val="009F7C56"/>
    <w:rsid w:val="00A00992"/>
    <w:rsid w:val="00A00EB4"/>
    <w:rsid w:val="00A011FE"/>
    <w:rsid w:val="00A0172C"/>
    <w:rsid w:val="00A01C6F"/>
    <w:rsid w:val="00A0244E"/>
    <w:rsid w:val="00A024C9"/>
    <w:rsid w:val="00A02C92"/>
    <w:rsid w:val="00A032D1"/>
    <w:rsid w:val="00A03525"/>
    <w:rsid w:val="00A04B01"/>
    <w:rsid w:val="00A04CD2"/>
    <w:rsid w:val="00A055BE"/>
    <w:rsid w:val="00A05C4E"/>
    <w:rsid w:val="00A066A1"/>
    <w:rsid w:val="00A06CEF"/>
    <w:rsid w:val="00A0717C"/>
    <w:rsid w:val="00A07A6C"/>
    <w:rsid w:val="00A07C10"/>
    <w:rsid w:val="00A10DBF"/>
    <w:rsid w:val="00A11000"/>
    <w:rsid w:val="00A11328"/>
    <w:rsid w:val="00A11484"/>
    <w:rsid w:val="00A11624"/>
    <w:rsid w:val="00A128BC"/>
    <w:rsid w:val="00A12914"/>
    <w:rsid w:val="00A12BE1"/>
    <w:rsid w:val="00A135D8"/>
    <w:rsid w:val="00A13754"/>
    <w:rsid w:val="00A13CFD"/>
    <w:rsid w:val="00A13F9A"/>
    <w:rsid w:val="00A1575E"/>
    <w:rsid w:val="00A160A5"/>
    <w:rsid w:val="00A160E9"/>
    <w:rsid w:val="00A16922"/>
    <w:rsid w:val="00A1698E"/>
    <w:rsid w:val="00A17360"/>
    <w:rsid w:val="00A17832"/>
    <w:rsid w:val="00A17D42"/>
    <w:rsid w:val="00A20049"/>
    <w:rsid w:val="00A204B0"/>
    <w:rsid w:val="00A20521"/>
    <w:rsid w:val="00A20E24"/>
    <w:rsid w:val="00A21CE9"/>
    <w:rsid w:val="00A22133"/>
    <w:rsid w:val="00A2240E"/>
    <w:rsid w:val="00A23AE6"/>
    <w:rsid w:val="00A23EB5"/>
    <w:rsid w:val="00A23F16"/>
    <w:rsid w:val="00A24480"/>
    <w:rsid w:val="00A24E44"/>
    <w:rsid w:val="00A25388"/>
    <w:rsid w:val="00A25D3F"/>
    <w:rsid w:val="00A26514"/>
    <w:rsid w:val="00A308BE"/>
    <w:rsid w:val="00A30994"/>
    <w:rsid w:val="00A30D3E"/>
    <w:rsid w:val="00A310D2"/>
    <w:rsid w:val="00A312AC"/>
    <w:rsid w:val="00A317B7"/>
    <w:rsid w:val="00A32225"/>
    <w:rsid w:val="00A33A04"/>
    <w:rsid w:val="00A34224"/>
    <w:rsid w:val="00A346B2"/>
    <w:rsid w:val="00A3576F"/>
    <w:rsid w:val="00A3762C"/>
    <w:rsid w:val="00A37646"/>
    <w:rsid w:val="00A41741"/>
    <w:rsid w:val="00A4374A"/>
    <w:rsid w:val="00A43914"/>
    <w:rsid w:val="00A446C0"/>
    <w:rsid w:val="00A44E22"/>
    <w:rsid w:val="00A45670"/>
    <w:rsid w:val="00A45FDE"/>
    <w:rsid w:val="00A46314"/>
    <w:rsid w:val="00A500FF"/>
    <w:rsid w:val="00A5015E"/>
    <w:rsid w:val="00A503FE"/>
    <w:rsid w:val="00A51205"/>
    <w:rsid w:val="00A51324"/>
    <w:rsid w:val="00A51D84"/>
    <w:rsid w:val="00A51E39"/>
    <w:rsid w:val="00A5211E"/>
    <w:rsid w:val="00A52AC8"/>
    <w:rsid w:val="00A54F5F"/>
    <w:rsid w:val="00A55C3A"/>
    <w:rsid w:val="00A560EC"/>
    <w:rsid w:val="00A577E5"/>
    <w:rsid w:val="00A6033B"/>
    <w:rsid w:val="00A60AA1"/>
    <w:rsid w:val="00A60C9C"/>
    <w:rsid w:val="00A61328"/>
    <w:rsid w:val="00A61483"/>
    <w:rsid w:val="00A61881"/>
    <w:rsid w:val="00A61D38"/>
    <w:rsid w:val="00A6223B"/>
    <w:rsid w:val="00A6271D"/>
    <w:rsid w:val="00A627C2"/>
    <w:rsid w:val="00A6305F"/>
    <w:rsid w:val="00A64954"/>
    <w:rsid w:val="00A6579E"/>
    <w:rsid w:val="00A661AB"/>
    <w:rsid w:val="00A66E53"/>
    <w:rsid w:val="00A66FB5"/>
    <w:rsid w:val="00A67D1E"/>
    <w:rsid w:val="00A7276A"/>
    <w:rsid w:val="00A72A4D"/>
    <w:rsid w:val="00A7372D"/>
    <w:rsid w:val="00A74E20"/>
    <w:rsid w:val="00A751D2"/>
    <w:rsid w:val="00A75243"/>
    <w:rsid w:val="00A75AA2"/>
    <w:rsid w:val="00A75CB6"/>
    <w:rsid w:val="00A75E62"/>
    <w:rsid w:val="00A7645A"/>
    <w:rsid w:val="00A76DAB"/>
    <w:rsid w:val="00A771F0"/>
    <w:rsid w:val="00A77287"/>
    <w:rsid w:val="00A80D10"/>
    <w:rsid w:val="00A81486"/>
    <w:rsid w:val="00A824D2"/>
    <w:rsid w:val="00A835B6"/>
    <w:rsid w:val="00A83A65"/>
    <w:rsid w:val="00A83B37"/>
    <w:rsid w:val="00A84F7A"/>
    <w:rsid w:val="00A85106"/>
    <w:rsid w:val="00A853F3"/>
    <w:rsid w:val="00A85FA7"/>
    <w:rsid w:val="00A877FD"/>
    <w:rsid w:val="00A87F74"/>
    <w:rsid w:val="00A87FED"/>
    <w:rsid w:val="00A90023"/>
    <w:rsid w:val="00A90D7B"/>
    <w:rsid w:val="00A911E0"/>
    <w:rsid w:val="00A91F24"/>
    <w:rsid w:val="00A92114"/>
    <w:rsid w:val="00A928D7"/>
    <w:rsid w:val="00A92A40"/>
    <w:rsid w:val="00A92BCC"/>
    <w:rsid w:val="00A93608"/>
    <w:rsid w:val="00A94478"/>
    <w:rsid w:val="00A94730"/>
    <w:rsid w:val="00A952F2"/>
    <w:rsid w:val="00A95788"/>
    <w:rsid w:val="00A957AE"/>
    <w:rsid w:val="00A96B81"/>
    <w:rsid w:val="00A97377"/>
    <w:rsid w:val="00A97B2D"/>
    <w:rsid w:val="00AA0C6A"/>
    <w:rsid w:val="00AA0CC5"/>
    <w:rsid w:val="00AA1323"/>
    <w:rsid w:val="00AA1825"/>
    <w:rsid w:val="00AA1C43"/>
    <w:rsid w:val="00AA1DC7"/>
    <w:rsid w:val="00AA1DF4"/>
    <w:rsid w:val="00AA2E5D"/>
    <w:rsid w:val="00AA3056"/>
    <w:rsid w:val="00AA3332"/>
    <w:rsid w:val="00AA385E"/>
    <w:rsid w:val="00AA4760"/>
    <w:rsid w:val="00AA48A7"/>
    <w:rsid w:val="00AA48CD"/>
    <w:rsid w:val="00AA70A9"/>
    <w:rsid w:val="00AA74CE"/>
    <w:rsid w:val="00AA78CB"/>
    <w:rsid w:val="00AA7B1A"/>
    <w:rsid w:val="00AA7C98"/>
    <w:rsid w:val="00AA7E15"/>
    <w:rsid w:val="00AB23F4"/>
    <w:rsid w:val="00AB353B"/>
    <w:rsid w:val="00AB3746"/>
    <w:rsid w:val="00AB3C53"/>
    <w:rsid w:val="00AB3F0F"/>
    <w:rsid w:val="00AB461F"/>
    <w:rsid w:val="00AB47EB"/>
    <w:rsid w:val="00AB49A9"/>
    <w:rsid w:val="00AB4CBA"/>
    <w:rsid w:val="00AB5397"/>
    <w:rsid w:val="00AB55AA"/>
    <w:rsid w:val="00AB58E4"/>
    <w:rsid w:val="00AB5EBF"/>
    <w:rsid w:val="00AB6EAB"/>
    <w:rsid w:val="00AB7B5C"/>
    <w:rsid w:val="00AB7CCC"/>
    <w:rsid w:val="00AC024F"/>
    <w:rsid w:val="00AC0694"/>
    <w:rsid w:val="00AC06D5"/>
    <w:rsid w:val="00AC071F"/>
    <w:rsid w:val="00AC08D8"/>
    <w:rsid w:val="00AC1980"/>
    <w:rsid w:val="00AC30A5"/>
    <w:rsid w:val="00AC3B31"/>
    <w:rsid w:val="00AC3D30"/>
    <w:rsid w:val="00AC48FB"/>
    <w:rsid w:val="00AC523D"/>
    <w:rsid w:val="00AC55E0"/>
    <w:rsid w:val="00AC58CD"/>
    <w:rsid w:val="00AC592E"/>
    <w:rsid w:val="00AC5C91"/>
    <w:rsid w:val="00AC65DE"/>
    <w:rsid w:val="00AC6DD2"/>
    <w:rsid w:val="00AC71DC"/>
    <w:rsid w:val="00AC79FC"/>
    <w:rsid w:val="00AD0213"/>
    <w:rsid w:val="00AD0B1A"/>
    <w:rsid w:val="00AD0B54"/>
    <w:rsid w:val="00AD0BC8"/>
    <w:rsid w:val="00AD345A"/>
    <w:rsid w:val="00AD40D1"/>
    <w:rsid w:val="00AD4BE6"/>
    <w:rsid w:val="00AD4DFD"/>
    <w:rsid w:val="00AD4F32"/>
    <w:rsid w:val="00AD6EF8"/>
    <w:rsid w:val="00AD7128"/>
    <w:rsid w:val="00AD7428"/>
    <w:rsid w:val="00AD7A9A"/>
    <w:rsid w:val="00AD7BE0"/>
    <w:rsid w:val="00AD7C19"/>
    <w:rsid w:val="00AD7D9B"/>
    <w:rsid w:val="00AE0A65"/>
    <w:rsid w:val="00AE13C4"/>
    <w:rsid w:val="00AE15BF"/>
    <w:rsid w:val="00AE1DA8"/>
    <w:rsid w:val="00AE1FFC"/>
    <w:rsid w:val="00AE2EFF"/>
    <w:rsid w:val="00AE33F4"/>
    <w:rsid w:val="00AE341C"/>
    <w:rsid w:val="00AE35F5"/>
    <w:rsid w:val="00AE367A"/>
    <w:rsid w:val="00AE438C"/>
    <w:rsid w:val="00AE4427"/>
    <w:rsid w:val="00AE6752"/>
    <w:rsid w:val="00AE6A95"/>
    <w:rsid w:val="00AE7EC9"/>
    <w:rsid w:val="00AF21E2"/>
    <w:rsid w:val="00AF3472"/>
    <w:rsid w:val="00AF39B5"/>
    <w:rsid w:val="00AF4B31"/>
    <w:rsid w:val="00AF4B45"/>
    <w:rsid w:val="00AF5046"/>
    <w:rsid w:val="00AF52FA"/>
    <w:rsid w:val="00AF5EAE"/>
    <w:rsid w:val="00AF694A"/>
    <w:rsid w:val="00AF77AE"/>
    <w:rsid w:val="00AF7A46"/>
    <w:rsid w:val="00AF7DDC"/>
    <w:rsid w:val="00B0198C"/>
    <w:rsid w:val="00B01BCB"/>
    <w:rsid w:val="00B022F4"/>
    <w:rsid w:val="00B0366F"/>
    <w:rsid w:val="00B04402"/>
    <w:rsid w:val="00B04893"/>
    <w:rsid w:val="00B04A82"/>
    <w:rsid w:val="00B06303"/>
    <w:rsid w:val="00B063F2"/>
    <w:rsid w:val="00B0677D"/>
    <w:rsid w:val="00B06AA5"/>
    <w:rsid w:val="00B06DD8"/>
    <w:rsid w:val="00B070F3"/>
    <w:rsid w:val="00B075A6"/>
    <w:rsid w:val="00B10006"/>
    <w:rsid w:val="00B1027A"/>
    <w:rsid w:val="00B1076D"/>
    <w:rsid w:val="00B1190E"/>
    <w:rsid w:val="00B15572"/>
    <w:rsid w:val="00B1564B"/>
    <w:rsid w:val="00B15CA2"/>
    <w:rsid w:val="00B160CF"/>
    <w:rsid w:val="00B16929"/>
    <w:rsid w:val="00B178D0"/>
    <w:rsid w:val="00B20780"/>
    <w:rsid w:val="00B21B8D"/>
    <w:rsid w:val="00B21C66"/>
    <w:rsid w:val="00B230BF"/>
    <w:rsid w:val="00B2345A"/>
    <w:rsid w:val="00B23C0B"/>
    <w:rsid w:val="00B23D10"/>
    <w:rsid w:val="00B23E2A"/>
    <w:rsid w:val="00B23E8A"/>
    <w:rsid w:val="00B24DDE"/>
    <w:rsid w:val="00B2501D"/>
    <w:rsid w:val="00B250C4"/>
    <w:rsid w:val="00B25B5B"/>
    <w:rsid w:val="00B26304"/>
    <w:rsid w:val="00B2638D"/>
    <w:rsid w:val="00B26C12"/>
    <w:rsid w:val="00B306FE"/>
    <w:rsid w:val="00B32C9E"/>
    <w:rsid w:val="00B33176"/>
    <w:rsid w:val="00B3462F"/>
    <w:rsid w:val="00B3479A"/>
    <w:rsid w:val="00B34BAA"/>
    <w:rsid w:val="00B34D0B"/>
    <w:rsid w:val="00B35FCC"/>
    <w:rsid w:val="00B36216"/>
    <w:rsid w:val="00B365F3"/>
    <w:rsid w:val="00B40691"/>
    <w:rsid w:val="00B40FBA"/>
    <w:rsid w:val="00B41F83"/>
    <w:rsid w:val="00B43973"/>
    <w:rsid w:val="00B43D09"/>
    <w:rsid w:val="00B44465"/>
    <w:rsid w:val="00B47035"/>
    <w:rsid w:val="00B47623"/>
    <w:rsid w:val="00B50F55"/>
    <w:rsid w:val="00B533D5"/>
    <w:rsid w:val="00B54EA1"/>
    <w:rsid w:val="00B563A8"/>
    <w:rsid w:val="00B56A74"/>
    <w:rsid w:val="00B56B2B"/>
    <w:rsid w:val="00B5784A"/>
    <w:rsid w:val="00B57911"/>
    <w:rsid w:val="00B6006E"/>
    <w:rsid w:val="00B60AE8"/>
    <w:rsid w:val="00B60CFD"/>
    <w:rsid w:val="00B611D0"/>
    <w:rsid w:val="00B62875"/>
    <w:rsid w:val="00B62ADD"/>
    <w:rsid w:val="00B6394F"/>
    <w:rsid w:val="00B642F3"/>
    <w:rsid w:val="00B64920"/>
    <w:rsid w:val="00B64B78"/>
    <w:rsid w:val="00B6579D"/>
    <w:rsid w:val="00B657F5"/>
    <w:rsid w:val="00B66893"/>
    <w:rsid w:val="00B67331"/>
    <w:rsid w:val="00B70AC5"/>
    <w:rsid w:val="00B71A4D"/>
    <w:rsid w:val="00B71C5B"/>
    <w:rsid w:val="00B71CBB"/>
    <w:rsid w:val="00B71E37"/>
    <w:rsid w:val="00B7354D"/>
    <w:rsid w:val="00B7486D"/>
    <w:rsid w:val="00B74E7D"/>
    <w:rsid w:val="00B7505E"/>
    <w:rsid w:val="00B75460"/>
    <w:rsid w:val="00B76110"/>
    <w:rsid w:val="00B7619A"/>
    <w:rsid w:val="00B77339"/>
    <w:rsid w:val="00B811D8"/>
    <w:rsid w:val="00B81876"/>
    <w:rsid w:val="00B81FFE"/>
    <w:rsid w:val="00B82915"/>
    <w:rsid w:val="00B829E7"/>
    <w:rsid w:val="00B8456B"/>
    <w:rsid w:val="00B8496D"/>
    <w:rsid w:val="00B86D18"/>
    <w:rsid w:val="00B87155"/>
    <w:rsid w:val="00B87194"/>
    <w:rsid w:val="00B8751C"/>
    <w:rsid w:val="00B87BB9"/>
    <w:rsid w:val="00B90026"/>
    <w:rsid w:val="00B90A8A"/>
    <w:rsid w:val="00B91197"/>
    <w:rsid w:val="00B911B3"/>
    <w:rsid w:val="00B9174B"/>
    <w:rsid w:val="00B91A62"/>
    <w:rsid w:val="00B91D3C"/>
    <w:rsid w:val="00B91D46"/>
    <w:rsid w:val="00B91FE6"/>
    <w:rsid w:val="00B927A9"/>
    <w:rsid w:val="00B92D75"/>
    <w:rsid w:val="00B9324E"/>
    <w:rsid w:val="00B94CBD"/>
    <w:rsid w:val="00B950E2"/>
    <w:rsid w:val="00BA0413"/>
    <w:rsid w:val="00BA0D60"/>
    <w:rsid w:val="00BA18CD"/>
    <w:rsid w:val="00BA1C42"/>
    <w:rsid w:val="00BA1FA4"/>
    <w:rsid w:val="00BA22AC"/>
    <w:rsid w:val="00BA2A7C"/>
    <w:rsid w:val="00BA2AD9"/>
    <w:rsid w:val="00BA39CF"/>
    <w:rsid w:val="00BA4AA5"/>
    <w:rsid w:val="00BA4FBF"/>
    <w:rsid w:val="00BA5E37"/>
    <w:rsid w:val="00BA6450"/>
    <w:rsid w:val="00BA648F"/>
    <w:rsid w:val="00BB0A2F"/>
    <w:rsid w:val="00BB2145"/>
    <w:rsid w:val="00BB234F"/>
    <w:rsid w:val="00BB2940"/>
    <w:rsid w:val="00BB332C"/>
    <w:rsid w:val="00BB4E57"/>
    <w:rsid w:val="00BB56F0"/>
    <w:rsid w:val="00BB576C"/>
    <w:rsid w:val="00BB5926"/>
    <w:rsid w:val="00BB5ED5"/>
    <w:rsid w:val="00BB6701"/>
    <w:rsid w:val="00BB699F"/>
    <w:rsid w:val="00BB6CDE"/>
    <w:rsid w:val="00BB6D77"/>
    <w:rsid w:val="00BB6DFE"/>
    <w:rsid w:val="00BB77D2"/>
    <w:rsid w:val="00BB7A2F"/>
    <w:rsid w:val="00BC03F7"/>
    <w:rsid w:val="00BC0929"/>
    <w:rsid w:val="00BC0BB1"/>
    <w:rsid w:val="00BC2020"/>
    <w:rsid w:val="00BC2E29"/>
    <w:rsid w:val="00BC3377"/>
    <w:rsid w:val="00BC3973"/>
    <w:rsid w:val="00BC3D18"/>
    <w:rsid w:val="00BC44D9"/>
    <w:rsid w:val="00BC518A"/>
    <w:rsid w:val="00BC5278"/>
    <w:rsid w:val="00BC5A0B"/>
    <w:rsid w:val="00BC5EDC"/>
    <w:rsid w:val="00BC62DE"/>
    <w:rsid w:val="00BC67EF"/>
    <w:rsid w:val="00BC69DE"/>
    <w:rsid w:val="00BC7B5C"/>
    <w:rsid w:val="00BD0F64"/>
    <w:rsid w:val="00BD0F6F"/>
    <w:rsid w:val="00BD189B"/>
    <w:rsid w:val="00BD2084"/>
    <w:rsid w:val="00BD2295"/>
    <w:rsid w:val="00BD27A3"/>
    <w:rsid w:val="00BD328B"/>
    <w:rsid w:val="00BD3A11"/>
    <w:rsid w:val="00BD44F3"/>
    <w:rsid w:val="00BD4DEC"/>
    <w:rsid w:val="00BD4EAB"/>
    <w:rsid w:val="00BD5780"/>
    <w:rsid w:val="00BD5EC8"/>
    <w:rsid w:val="00BD61DF"/>
    <w:rsid w:val="00BD62AA"/>
    <w:rsid w:val="00BD6879"/>
    <w:rsid w:val="00BD6AE4"/>
    <w:rsid w:val="00BD7F30"/>
    <w:rsid w:val="00BE0726"/>
    <w:rsid w:val="00BE15ED"/>
    <w:rsid w:val="00BE1753"/>
    <w:rsid w:val="00BE1C15"/>
    <w:rsid w:val="00BE2B0B"/>
    <w:rsid w:val="00BE2D3D"/>
    <w:rsid w:val="00BE351A"/>
    <w:rsid w:val="00BE35D8"/>
    <w:rsid w:val="00BE37E2"/>
    <w:rsid w:val="00BE431C"/>
    <w:rsid w:val="00BE68C0"/>
    <w:rsid w:val="00BE699D"/>
    <w:rsid w:val="00BE6ACD"/>
    <w:rsid w:val="00BE6BFC"/>
    <w:rsid w:val="00BE6FA2"/>
    <w:rsid w:val="00BF0155"/>
    <w:rsid w:val="00BF01CC"/>
    <w:rsid w:val="00BF1641"/>
    <w:rsid w:val="00BF1B5E"/>
    <w:rsid w:val="00BF1EF8"/>
    <w:rsid w:val="00BF1F9D"/>
    <w:rsid w:val="00BF21A8"/>
    <w:rsid w:val="00BF25D2"/>
    <w:rsid w:val="00BF40AB"/>
    <w:rsid w:val="00BF5038"/>
    <w:rsid w:val="00BF50E6"/>
    <w:rsid w:val="00BF51E5"/>
    <w:rsid w:val="00BF54FF"/>
    <w:rsid w:val="00BF6058"/>
    <w:rsid w:val="00BF6164"/>
    <w:rsid w:val="00BF6940"/>
    <w:rsid w:val="00BF76FD"/>
    <w:rsid w:val="00BF79BD"/>
    <w:rsid w:val="00BF7DF4"/>
    <w:rsid w:val="00BF7F9F"/>
    <w:rsid w:val="00BF7FC9"/>
    <w:rsid w:val="00C00067"/>
    <w:rsid w:val="00C00380"/>
    <w:rsid w:val="00C01291"/>
    <w:rsid w:val="00C015F7"/>
    <w:rsid w:val="00C01B58"/>
    <w:rsid w:val="00C02428"/>
    <w:rsid w:val="00C0287D"/>
    <w:rsid w:val="00C02A4A"/>
    <w:rsid w:val="00C03B56"/>
    <w:rsid w:val="00C044BA"/>
    <w:rsid w:val="00C04C11"/>
    <w:rsid w:val="00C05C89"/>
    <w:rsid w:val="00C05D41"/>
    <w:rsid w:val="00C05DFD"/>
    <w:rsid w:val="00C062EC"/>
    <w:rsid w:val="00C067F0"/>
    <w:rsid w:val="00C06DC0"/>
    <w:rsid w:val="00C10BEE"/>
    <w:rsid w:val="00C12634"/>
    <w:rsid w:val="00C12983"/>
    <w:rsid w:val="00C12D39"/>
    <w:rsid w:val="00C12EF7"/>
    <w:rsid w:val="00C143EE"/>
    <w:rsid w:val="00C1482B"/>
    <w:rsid w:val="00C14C23"/>
    <w:rsid w:val="00C15EE4"/>
    <w:rsid w:val="00C166CA"/>
    <w:rsid w:val="00C168D4"/>
    <w:rsid w:val="00C17655"/>
    <w:rsid w:val="00C17EF3"/>
    <w:rsid w:val="00C201DE"/>
    <w:rsid w:val="00C2110C"/>
    <w:rsid w:val="00C216E8"/>
    <w:rsid w:val="00C220FF"/>
    <w:rsid w:val="00C23448"/>
    <w:rsid w:val="00C2375C"/>
    <w:rsid w:val="00C23BB4"/>
    <w:rsid w:val="00C24239"/>
    <w:rsid w:val="00C249D1"/>
    <w:rsid w:val="00C25985"/>
    <w:rsid w:val="00C2598F"/>
    <w:rsid w:val="00C26638"/>
    <w:rsid w:val="00C268BA"/>
    <w:rsid w:val="00C27AE5"/>
    <w:rsid w:val="00C30202"/>
    <w:rsid w:val="00C306A7"/>
    <w:rsid w:val="00C3102E"/>
    <w:rsid w:val="00C31239"/>
    <w:rsid w:val="00C31CC3"/>
    <w:rsid w:val="00C31CDE"/>
    <w:rsid w:val="00C32491"/>
    <w:rsid w:val="00C32716"/>
    <w:rsid w:val="00C33253"/>
    <w:rsid w:val="00C334CA"/>
    <w:rsid w:val="00C335BC"/>
    <w:rsid w:val="00C34AAE"/>
    <w:rsid w:val="00C34B8E"/>
    <w:rsid w:val="00C3555E"/>
    <w:rsid w:val="00C358E5"/>
    <w:rsid w:val="00C359B1"/>
    <w:rsid w:val="00C35CE7"/>
    <w:rsid w:val="00C3612F"/>
    <w:rsid w:val="00C36BE6"/>
    <w:rsid w:val="00C3718A"/>
    <w:rsid w:val="00C37EB9"/>
    <w:rsid w:val="00C4057B"/>
    <w:rsid w:val="00C40A99"/>
    <w:rsid w:val="00C430A0"/>
    <w:rsid w:val="00C457B6"/>
    <w:rsid w:val="00C45834"/>
    <w:rsid w:val="00C45D8B"/>
    <w:rsid w:val="00C4615D"/>
    <w:rsid w:val="00C4626D"/>
    <w:rsid w:val="00C46376"/>
    <w:rsid w:val="00C467F2"/>
    <w:rsid w:val="00C468D3"/>
    <w:rsid w:val="00C46F15"/>
    <w:rsid w:val="00C50930"/>
    <w:rsid w:val="00C516FA"/>
    <w:rsid w:val="00C51A22"/>
    <w:rsid w:val="00C51A88"/>
    <w:rsid w:val="00C51AAF"/>
    <w:rsid w:val="00C51AF9"/>
    <w:rsid w:val="00C51B8D"/>
    <w:rsid w:val="00C52C60"/>
    <w:rsid w:val="00C52F67"/>
    <w:rsid w:val="00C53759"/>
    <w:rsid w:val="00C53902"/>
    <w:rsid w:val="00C539CD"/>
    <w:rsid w:val="00C54D49"/>
    <w:rsid w:val="00C55663"/>
    <w:rsid w:val="00C576D9"/>
    <w:rsid w:val="00C609FD"/>
    <w:rsid w:val="00C61252"/>
    <w:rsid w:val="00C61895"/>
    <w:rsid w:val="00C618A1"/>
    <w:rsid w:val="00C61E8D"/>
    <w:rsid w:val="00C6292B"/>
    <w:rsid w:val="00C630B3"/>
    <w:rsid w:val="00C63744"/>
    <w:rsid w:val="00C63AA4"/>
    <w:rsid w:val="00C63AC5"/>
    <w:rsid w:val="00C641E8"/>
    <w:rsid w:val="00C652D7"/>
    <w:rsid w:val="00C664D2"/>
    <w:rsid w:val="00C67A9E"/>
    <w:rsid w:val="00C67D6E"/>
    <w:rsid w:val="00C67F6E"/>
    <w:rsid w:val="00C702C8"/>
    <w:rsid w:val="00C70673"/>
    <w:rsid w:val="00C70818"/>
    <w:rsid w:val="00C713C5"/>
    <w:rsid w:val="00C71EB1"/>
    <w:rsid w:val="00C72827"/>
    <w:rsid w:val="00C72A81"/>
    <w:rsid w:val="00C732F8"/>
    <w:rsid w:val="00C735D1"/>
    <w:rsid w:val="00C7380F"/>
    <w:rsid w:val="00C738BA"/>
    <w:rsid w:val="00C74031"/>
    <w:rsid w:val="00C74B3A"/>
    <w:rsid w:val="00C76B14"/>
    <w:rsid w:val="00C7748A"/>
    <w:rsid w:val="00C7794F"/>
    <w:rsid w:val="00C80333"/>
    <w:rsid w:val="00C80621"/>
    <w:rsid w:val="00C80A15"/>
    <w:rsid w:val="00C815F0"/>
    <w:rsid w:val="00C819E4"/>
    <w:rsid w:val="00C81FE8"/>
    <w:rsid w:val="00C82258"/>
    <w:rsid w:val="00C8282F"/>
    <w:rsid w:val="00C83749"/>
    <w:rsid w:val="00C84C50"/>
    <w:rsid w:val="00C859EC"/>
    <w:rsid w:val="00C86743"/>
    <w:rsid w:val="00C90D0D"/>
    <w:rsid w:val="00C90F73"/>
    <w:rsid w:val="00C9109E"/>
    <w:rsid w:val="00C91A3A"/>
    <w:rsid w:val="00C91C87"/>
    <w:rsid w:val="00C91F09"/>
    <w:rsid w:val="00C9321E"/>
    <w:rsid w:val="00C94409"/>
    <w:rsid w:val="00C9497B"/>
    <w:rsid w:val="00C9501B"/>
    <w:rsid w:val="00C9581D"/>
    <w:rsid w:val="00C96138"/>
    <w:rsid w:val="00C96664"/>
    <w:rsid w:val="00C96699"/>
    <w:rsid w:val="00C96DA6"/>
    <w:rsid w:val="00C96E56"/>
    <w:rsid w:val="00CA032D"/>
    <w:rsid w:val="00CA18EA"/>
    <w:rsid w:val="00CA2B08"/>
    <w:rsid w:val="00CA302A"/>
    <w:rsid w:val="00CA32A8"/>
    <w:rsid w:val="00CA47F9"/>
    <w:rsid w:val="00CA4829"/>
    <w:rsid w:val="00CA493B"/>
    <w:rsid w:val="00CA4B8E"/>
    <w:rsid w:val="00CA520D"/>
    <w:rsid w:val="00CA5753"/>
    <w:rsid w:val="00CA5850"/>
    <w:rsid w:val="00CA5C96"/>
    <w:rsid w:val="00CA633C"/>
    <w:rsid w:val="00CA679A"/>
    <w:rsid w:val="00CA6B63"/>
    <w:rsid w:val="00CB038E"/>
    <w:rsid w:val="00CB03BD"/>
    <w:rsid w:val="00CB188D"/>
    <w:rsid w:val="00CB1B6B"/>
    <w:rsid w:val="00CB1F2B"/>
    <w:rsid w:val="00CB1FCB"/>
    <w:rsid w:val="00CB3244"/>
    <w:rsid w:val="00CB3653"/>
    <w:rsid w:val="00CB38EC"/>
    <w:rsid w:val="00CB39BB"/>
    <w:rsid w:val="00CB4949"/>
    <w:rsid w:val="00CB505A"/>
    <w:rsid w:val="00CB5C0E"/>
    <w:rsid w:val="00CB5ED6"/>
    <w:rsid w:val="00CB62DB"/>
    <w:rsid w:val="00CB6788"/>
    <w:rsid w:val="00CB7E59"/>
    <w:rsid w:val="00CC0C48"/>
    <w:rsid w:val="00CC0E30"/>
    <w:rsid w:val="00CC1511"/>
    <w:rsid w:val="00CC1B18"/>
    <w:rsid w:val="00CC20AF"/>
    <w:rsid w:val="00CC2591"/>
    <w:rsid w:val="00CC2FF7"/>
    <w:rsid w:val="00CC307B"/>
    <w:rsid w:val="00CC329B"/>
    <w:rsid w:val="00CC34B7"/>
    <w:rsid w:val="00CC3969"/>
    <w:rsid w:val="00CC46BC"/>
    <w:rsid w:val="00CC46F0"/>
    <w:rsid w:val="00CC48E1"/>
    <w:rsid w:val="00CC53E3"/>
    <w:rsid w:val="00CC549B"/>
    <w:rsid w:val="00CC5F64"/>
    <w:rsid w:val="00CC6487"/>
    <w:rsid w:val="00CC731B"/>
    <w:rsid w:val="00CC7539"/>
    <w:rsid w:val="00CD001E"/>
    <w:rsid w:val="00CD164E"/>
    <w:rsid w:val="00CD185C"/>
    <w:rsid w:val="00CD2C90"/>
    <w:rsid w:val="00CD4691"/>
    <w:rsid w:val="00CD5741"/>
    <w:rsid w:val="00CD6415"/>
    <w:rsid w:val="00CD69AC"/>
    <w:rsid w:val="00CD6B3A"/>
    <w:rsid w:val="00CD6E7D"/>
    <w:rsid w:val="00CD7109"/>
    <w:rsid w:val="00CD7358"/>
    <w:rsid w:val="00CE08DB"/>
    <w:rsid w:val="00CE1344"/>
    <w:rsid w:val="00CE2153"/>
    <w:rsid w:val="00CE2313"/>
    <w:rsid w:val="00CE2338"/>
    <w:rsid w:val="00CE2551"/>
    <w:rsid w:val="00CE2A7B"/>
    <w:rsid w:val="00CE2D1B"/>
    <w:rsid w:val="00CE36C0"/>
    <w:rsid w:val="00CE38C4"/>
    <w:rsid w:val="00CE3997"/>
    <w:rsid w:val="00CE3EFA"/>
    <w:rsid w:val="00CE40F6"/>
    <w:rsid w:val="00CE437C"/>
    <w:rsid w:val="00CE4C82"/>
    <w:rsid w:val="00CE60DB"/>
    <w:rsid w:val="00CE7713"/>
    <w:rsid w:val="00CF0002"/>
    <w:rsid w:val="00CF0809"/>
    <w:rsid w:val="00CF156A"/>
    <w:rsid w:val="00CF2724"/>
    <w:rsid w:val="00CF3D1D"/>
    <w:rsid w:val="00CF3FD9"/>
    <w:rsid w:val="00CF4617"/>
    <w:rsid w:val="00CF50C7"/>
    <w:rsid w:val="00CF5926"/>
    <w:rsid w:val="00CF5D80"/>
    <w:rsid w:val="00CF602D"/>
    <w:rsid w:val="00CF6ADB"/>
    <w:rsid w:val="00CF731C"/>
    <w:rsid w:val="00D00465"/>
    <w:rsid w:val="00D00537"/>
    <w:rsid w:val="00D00BF1"/>
    <w:rsid w:val="00D01242"/>
    <w:rsid w:val="00D021E9"/>
    <w:rsid w:val="00D02317"/>
    <w:rsid w:val="00D02351"/>
    <w:rsid w:val="00D02A18"/>
    <w:rsid w:val="00D02B83"/>
    <w:rsid w:val="00D03816"/>
    <w:rsid w:val="00D04287"/>
    <w:rsid w:val="00D05FB2"/>
    <w:rsid w:val="00D11584"/>
    <w:rsid w:val="00D11719"/>
    <w:rsid w:val="00D11B13"/>
    <w:rsid w:val="00D11EAE"/>
    <w:rsid w:val="00D122DD"/>
    <w:rsid w:val="00D12773"/>
    <w:rsid w:val="00D127C8"/>
    <w:rsid w:val="00D12881"/>
    <w:rsid w:val="00D12D9F"/>
    <w:rsid w:val="00D1370F"/>
    <w:rsid w:val="00D13B73"/>
    <w:rsid w:val="00D13E3C"/>
    <w:rsid w:val="00D149FC"/>
    <w:rsid w:val="00D151CE"/>
    <w:rsid w:val="00D1520A"/>
    <w:rsid w:val="00D15C49"/>
    <w:rsid w:val="00D15FAA"/>
    <w:rsid w:val="00D16197"/>
    <w:rsid w:val="00D16BD1"/>
    <w:rsid w:val="00D204F6"/>
    <w:rsid w:val="00D20E23"/>
    <w:rsid w:val="00D21DC9"/>
    <w:rsid w:val="00D2217A"/>
    <w:rsid w:val="00D22A55"/>
    <w:rsid w:val="00D22CEC"/>
    <w:rsid w:val="00D2398D"/>
    <w:rsid w:val="00D23AA5"/>
    <w:rsid w:val="00D23D90"/>
    <w:rsid w:val="00D248B5"/>
    <w:rsid w:val="00D24B09"/>
    <w:rsid w:val="00D250B8"/>
    <w:rsid w:val="00D254DD"/>
    <w:rsid w:val="00D264F6"/>
    <w:rsid w:val="00D26580"/>
    <w:rsid w:val="00D277FD"/>
    <w:rsid w:val="00D279F4"/>
    <w:rsid w:val="00D27EA5"/>
    <w:rsid w:val="00D30BB7"/>
    <w:rsid w:val="00D318BF"/>
    <w:rsid w:val="00D32C16"/>
    <w:rsid w:val="00D32E97"/>
    <w:rsid w:val="00D33608"/>
    <w:rsid w:val="00D33FE1"/>
    <w:rsid w:val="00D35394"/>
    <w:rsid w:val="00D35D9A"/>
    <w:rsid w:val="00D3784D"/>
    <w:rsid w:val="00D37A3D"/>
    <w:rsid w:val="00D4100C"/>
    <w:rsid w:val="00D410B0"/>
    <w:rsid w:val="00D4211D"/>
    <w:rsid w:val="00D42FD2"/>
    <w:rsid w:val="00D4445E"/>
    <w:rsid w:val="00D4454F"/>
    <w:rsid w:val="00D46885"/>
    <w:rsid w:val="00D47471"/>
    <w:rsid w:val="00D508C1"/>
    <w:rsid w:val="00D5191A"/>
    <w:rsid w:val="00D52ACE"/>
    <w:rsid w:val="00D5435E"/>
    <w:rsid w:val="00D54E9F"/>
    <w:rsid w:val="00D55614"/>
    <w:rsid w:val="00D5662D"/>
    <w:rsid w:val="00D56B6C"/>
    <w:rsid w:val="00D57052"/>
    <w:rsid w:val="00D573C0"/>
    <w:rsid w:val="00D57E7B"/>
    <w:rsid w:val="00D609FB"/>
    <w:rsid w:val="00D60A72"/>
    <w:rsid w:val="00D60C98"/>
    <w:rsid w:val="00D61256"/>
    <w:rsid w:val="00D6216F"/>
    <w:rsid w:val="00D624B5"/>
    <w:rsid w:val="00D62681"/>
    <w:rsid w:val="00D626B1"/>
    <w:rsid w:val="00D62847"/>
    <w:rsid w:val="00D62CAE"/>
    <w:rsid w:val="00D63359"/>
    <w:rsid w:val="00D639E4"/>
    <w:rsid w:val="00D63AE9"/>
    <w:rsid w:val="00D63C81"/>
    <w:rsid w:val="00D63E4C"/>
    <w:rsid w:val="00D64219"/>
    <w:rsid w:val="00D644D4"/>
    <w:rsid w:val="00D64DAA"/>
    <w:rsid w:val="00D64E34"/>
    <w:rsid w:val="00D65005"/>
    <w:rsid w:val="00D654B5"/>
    <w:rsid w:val="00D654CA"/>
    <w:rsid w:val="00D65994"/>
    <w:rsid w:val="00D66164"/>
    <w:rsid w:val="00D67518"/>
    <w:rsid w:val="00D704FF"/>
    <w:rsid w:val="00D705AC"/>
    <w:rsid w:val="00D71C63"/>
    <w:rsid w:val="00D71D41"/>
    <w:rsid w:val="00D71D43"/>
    <w:rsid w:val="00D71DED"/>
    <w:rsid w:val="00D71E52"/>
    <w:rsid w:val="00D7240C"/>
    <w:rsid w:val="00D7243F"/>
    <w:rsid w:val="00D72A47"/>
    <w:rsid w:val="00D7435D"/>
    <w:rsid w:val="00D744F3"/>
    <w:rsid w:val="00D74E8A"/>
    <w:rsid w:val="00D74F86"/>
    <w:rsid w:val="00D75205"/>
    <w:rsid w:val="00D75F71"/>
    <w:rsid w:val="00D76132"/>
    <w:rsid w:val="00D76CE6"/>
    <w:rsid w:val="00D76E79"/>
    <w:rsid w:val="00D7716E"/>
    <w:rsid w:val="00D77339"/>
    <w:rsid w:val="00D80038"/>
    <w:rsid w:val="00D80A2A"/>
    <w:rsid w:val="00D80C24"/>
    <w:rsid w:val="00D81EBB"/>
    <w:rsid w:val="00D82660"/>
    <w:rsid w:val="00D836EA"/>
    <w:rsid w:val="00D83D1E"/>
    <w:rsid w:val="00D83E05"/>
    <w:rsid w:val="00D83E6A"/>
    <w:rsid w:val="00D84118"/>
    <w:rsid w:val="00D84AA5"/>
    <w:rsid w:val="00D86191"/>
    <w:rsid w:val="00D87D5E"/>
    <w:rsid w:val="00D91027"/>
    <w:rsid w:val="00D929C0"/>
    <w:rsid w:val="00D93309"/>
    <w:rsid w:val="00D940B2"/>
    <w:rsid w:val="00D951D3"/>
    <w:rsid w:val="00D958CA"/>
    <w:rsid w:val="00D966AE"/>
    <w:rsid w:val="00D96BB4"/>
    <w:rsid w:val="00D97A74"/>
    <w:rsid w:val="00DA0022"/>
    <w:rsid w:val="00DA1339"/>
    <w:rsid w:val="00DA24DC"/>
    <w:rsid w:val="00DA31C8"/>
    <w:rsid w:val="00DA39F0"/>
    <w:rsid w:val="00DA3D7B"/>
    <w:rsid w:val="00DA3E80"/>
    <w:rsid w:val="00DA3FB3"/>
    <w:rsid w:val="00DA5099"/>
    <w:rsid w:val="00DA667F"/>
    <w:rsid w:val="00DA6C40"/>
    <w:rsid w:val="00DA7C06"/>
    <w:rsid w:val="00DA7C81"/>
    <w:rsid w:val="00DB00C7"/>
    <w:rsid w:val="00DB0416"/>
    <w:rsid w:val="00DB0B19"/>
    <w:rsid w:val="00DB1687"/>
    <w:rsid w:val="00DB1AB5"/>
    <w:rsid w:val="00DB216D"/>
    <w:rsid w:val="00DB3BFA"/>
    <w:rsid w:val="00DB3F8D"/>
    <w:rsid w:val="00DB5436"/>
    <w:rsid w:val="00DB55F0"/>
    <w:rsid w:val="00DB6838"/>
    <w:rsid w:val="00DB6D09"/>
    <w:rsid w:val="00DB6D73"/>
    <w:rsid w:val="00DB6F8A"/>
    <w:rsid w:val="00DB76F3"/>
    <w:rsid w:val="00DC0114"/>
    <w:rsid w:val="00DC017C"/>
    <w:rsid w:val="00DC0A0D"/>
    <w:rsid w:val="00DC1753"/>
    <w:rsid w:val="00DC26FB"/>
    <w:rsid w:val="00DC2A10"/>
    <w:rsid w:val="00DC2C0E"/>
    <w:rsid w:val="00DC2EAF"/>
    <w:rsid w:val="00DC3DDF"/>
    <w:rsid w:val="00DC3EAB"/>
    <w:rsid w:val="00DC4BC0"/>
    <w:rsid w:val="00DC4E34"/>
    <w:rsid w:val="00DC5341"/>
    <w:rsid w:val="00DC5C34"/>
    <w:rsid w:val="00DC5EB5"/>
    <w:rsid w:val="00DC6C77"/>
    <w:rsid w:val="00DC7E06"/>
    <w:rsid w:val="00DD031E"/>
    <w:rsid w:val="00DD04EC"/>
    <w:rsid w:val="00DD0ABA"/>
    <w:rsid w:val="00DD0E21"/>
    <w:rsid w:val="00DD1B20"/>
    <w:rsid w:val="00DD29EB"/>
    <w:rsid w:val="00DD441E"/>
    <w:rsid w:val="00DD554A"/>
    <w:rsid w:val="00DD5E76"/>
    <w:rsid w:val="00DD6E0A"/>
    <w:rsid w:val="00DD6EE9"/>
    <w:rsid w:val="00DD741A"/>
    <w:rsid w:val="00DE005F"/>
    <w:rsid w:val="00DE0AEF"/>
    <w:rsid w:val="00DE1352"/>
    <w:rsid w:val="00DE1D8F"/>
    <w:rsid w:val="00DE2E2D"/>
    <w:rsid w:val="00DE3294"/>
    <w:rsid w:val="00DE3E3D"/>
    <w:rsid w:val="00DE4A01"/>
    <w:rsid w:val="00DE53F8"/>
    <w:rsid w:val="00DE6447"/>
    <w:rsid w:val="00DE69AE"/>
    <w:rsid w:val="00DE76E6"/>
    <w:rsid w:val="00DE7950"/>
    <w:rsid w:val="00DF01FF"/>
    <w:rsid w:val="00DF1B3C"/>
    <w:rsid w:val="00DF27E8"/>
    <w:rsid w:val="00DF36B4"/>
    <w:rsid w:val="00DF4FEA"/>
    <w:rsid w:val="00DF537A"/>
    <w:rsid w:val="00DF56B9"/>
    <w:rsid w:val="00DF5A56"/>
    <w:rsid w:val="00DF6338"/>
    <w:rsid w:val="00DF63CB"/>
    <w:rsid w:val="00DF6714"/>
    <w:rsid w:val="00DF6883"/>
    <w:rsid w:val="00DF6CC5"/>
    <w:rsid w:val="00E00249"/>
    <w:rsid w:val="00E007A4"/>
    <w:rsid w:val="00E02138"/>
    <w:rsid w:val="00E02309"/>
    <w:rsid w:val="00E034C3"/>
    <w:rsid w:val="00E0407F"/>
    <w:rsid w:val="00E04F58"/>
    <w:rsid w:val="00E05982"/>
    <w:rsid w:val="00E06B14"/>
    <w:rsid w:val="00E07EA0"/>
    <w:rsid w:val="00E10B21"/>
    <w:rsid w:val="00E11636"/>
    <w:rsid w:val="00E11F62"/>
    <w:rsid w:val="00E11FEB"/>
    <w:rsid w:val="00E12434"/>
    <w:rsid w:val="00E130C8"/>
    <w:rsid w:val="00E13757"/>
    <w:rsid w:val="00E1402D"/>
    <w:rsid w:val="00E14176"/>
    <w:rsid w:val="00E14880"/>
    <w:rsid w:val="00E14BB6"/>
    <w:rsid w:val="00E158C5"/>
    <w:rsid w:val="00E15DC9"/>
    <w:rsid w:val="00E1625A"/>
    <w:rsid w:val="00E16C5E"/>
    <w:rsid w:val="00E20037"/>
    <w:rsid w:val="00E201AB"/>
    <w:rsid w:val="00E228E1"/>
    <w:rsid w:val="00E22A57"/>
    <w:rsid w:val="00E23123"/>
    <w:rsid w:val="00E2318C"/>
    <w:rsid w:val="00E234CB"/>
    <w:rsid w:val="00E23946"/>
    <w:rsid w:val="00E23AD3"/>
    <w:rsid w:val="00E23FCA"/>
    <w:rsid w:val="00E248CE"/>
    <w:rsid w:val="00E249C0"/>
    <w:rsid w:val="00E24A6A"/>
    <w:rsid w:val="00E24E0D"/>
    <w:rsid w:val="00E25C4D"/>
    <w:rsid w:val="00E26099"/>
    <w:rsid w:val="00E26C19"/>
    <w:rsid w:val="00E2752C"/>
    <w:rsid w:val="00E30AA7"/>
    <w:rsid w:val="00E30F60"/>
    <w:rsid w:val="00E31438"/>
    <w:rsid w:val="00E32F9F"/>
    <w:rsid w:val="00E338C0"/>
    <w:rsid w:val="00E34251"/>
    <w:rsid w:val="00E355CD"/>
    <w:rsid w:val="00E35FC5"/>
    <w:rsid w:val="00E365CD"/>
    <w:rsid w:val="00E3661B"/>
    <w:rsid w:val="00E37082"/>
    <w:rsid w:val="00E372C6"/>
    <w:rsid w:val="00E3796D"/>
    <w:rsid w:val="00E40FD2"/>
    <w:rsid w:val="00E411F4"/>
    <w:rsid w:val="00E413C4"/>
    <w:rsid w:val="00E41945"/>
    <w:rsid w:val="00E41972"/>
    <w:rsid w:val="00E41A68"/>
    <w:rsid w:val="00E42BC3"/>
    <w:rsid w:val="00E42F94"/>
    <w:rsid w:val="00E43BAB"/>
    <w:rsid w:val="00E442A2"/>
    <w:rsid w:val="00E451E2"/>
    <w:rsid w:val="00E459BA"/>
    <w:rsid w:val="00E47A17"/>
    <w:rsid w:val="00E5075B"/>
    <w:rsid w:val="00E51C48"/>
    <w:rsid w:val="00E51C4C"/>
    <w:rsid w:val="00E52EA1"/>
    <w:rsid w:val="00E536B3"/>
    <w:rsid w:val="00E53D56"/>
    <w:rsid w:val="00E54675"/>
    <w:rsid w:val="00E54EF6"/>
    <w:rsid w:val="00E54FED"/>
    <w:rsid w:val="00E566C7"/>
    <w:rsid w:val="00E5695D"/>
    <w:rsid w:val="00E56F14"/>
    <w:rsid w:val="00E56FCF"/>
    <w:rsid w:val="00E60AF0"/>
    <w:rsid w:val="00E60E43"/>
    <w:rsid w:val="00E61102"/>
    <w:rsid w:val="00E62A97"/>
    <w:rsid w:val="00E62B0D"/>
    <w:rsid w:val="00E62B17"/>
    <w:rsid w:val="00E6304A"/>
    <w:rsid w:val="00E648CC"/>
    <w:rsid w:val="00E66276"/>
    <w:rsid w:val="00E677F6"/>
    <w:rsid w:val="00E67A8D"/>
    <w:rsid w:val="00E70790"/>
    <w:rsid w:val="00E709C8"/>
    <w:rsid w:val="00E72053"/>
    <w:rsid w:val="00E728E7"/>
    <w:rsid w:val="00E73A12"/>
    <w:rsid w:val="00E73D08"/>
    <w:rsid w:val="00E74606"/>
    <w:rsid w:val="00E74646"/>
    <w:rsid w:val="00E746C4"/>
    <w:rsid w:val="00E75962"/>
    <w:rsid w:val="00E75F0D"/>
    <w:rsid w:val="00E764D0"/>
    <w:rsid w:val="00E76FF6"/>
    <w:rsid w:val="00E80CB9"/>
    <w:rsid w:val="00E80ED1"/>
    <w:rsid w:val="00E8116F"/>
    <w:rsid w:val="00E812AD"/>
    <w:rsid w:val="00E81BC0"/>
    <w:rsid w:val="00E8291B"/>
    <w:rsid w:val="00E82CBD"/>
    <w:rsid w:val="00E82E8F"/>
    <w:rsid w:val="00E836C7"/>
    <w:rsid w:val="00E83763"/>
    <w:rsid w:val="00E83778"/>
    <w:rsid w:val="00E84739"/>
    <w:rsid w:val="00E8530E"/>
    <w:rsid w:val="00E85E8B"/>
    <w:rsid w:val="00E86E3E"/>
    <w:rsid w:val="00E876EE"/>
    <w:rsid w:val="00E90282"/>
    <w:rsid w:val="00E90483"/>
    <w:rsid w:val="00E90935"/>
    <w:rsid w:val="00E91603"/>
    <w:rsid w:val="00E91B3F"/>
    <w:rsid w:val="00E93C00"/>
    <w:rsid w:val="00E9440C"/>
    <w:rsid w:val="00E95DC9"/>
    <w:rsid w:val="00E96293"/>
    <w:rsid w:val="00E96509"/>
    <w:rsid w:val="00E975C6"/>
    <w:rsid w:val="00EA0DBE"/>
    <w:rsid w:val="00EA1826"/>
    <w:rsid w:val="00EA20A0"/>
    <w:rsid w:val="00EA3BB2"/>
    <w:rsid w:val="00EA4DE0"/>
    <w:rsid w:val="00EA4EA0"/>
    <w:rsid w:val="00EA5C42"/>
    <w:rsid w:val="00EA66DA"/>
    <w:rsid w:val="00EA7100"/>
    <w:rsid w:val="00EB09DF"/>
    <w:rsid w:val="00EB0B5B"/>
    <w:rsid w:val="00EB0CB3"/>
    <w:rsid w:val="00EB0D0A"/>
    <w:rsid w:val="00EB11B5"/>
    <w:rsid w:val="00EB2572"/>
    <w:rsid w:val="00EB2599"/>
    <w:rsid w:val="00EB2A9B"/>
    <w:rsid w:val="00EB2F14"/>
    <w:rsid w:val="00EB38C6"/>
    <w:rsid w:val="00EB4380"/>
    <w:rsid w:val="00EB5504"/>
    <w:rsid w:val="00EB6839"/>
    <w:rsid w:val="00EB70BE"/>
    <w:rsid w:val="00EB7F97"/>
    <w:rsid w:val="00EC1598"/>
    <w:rsid w:val="00EC26E5"/>
    <w:rsid w:val="00EC45D0"/>
    <w:rsid w:val="00EC4C94"/>
    <w:rsid w:val="00EC5AED"/>
    <w:rsid w:val="00EC5BDB"/>
    <w:rsid w:val="00EC6098"/>
    <w:rsid w:val="00EC799F"/>
    <w:rsid w:val="00EC7ABF"/>
    <w:rsid w:val="00ED0036"/>
    <w:rsid w:val="00ED2932"/>
    <w:rsid w:val="00ED4030"/>
    <w:rsid w:val="00ED4FE6"/>
    <w:rsid w:val="00ED68BA"/>
    <w:rsid w:val="00ED74B0"/>
    <w:rsid w:val="00EE14D6"/>
    <w:rsid w:val="00EE25E0"/>
    <w:rsid w:val="00EE2CB5"/>
    <w:rsid w:val="00EE317A"/>
    <w:rsid w:val="00EE5832"/>
    <w:rsid w:val="00EE5863"/>
    <w:rsid w:val="00EE6C90"/>
    <w:rsid w:val="00EE6D9A"/>
    <w:rsid w:val="00EE7D1E"/>
    <w:rsid w:val="00EF02F3"/>
    <w:rsid w:val="00EF04F1"/>
    <w:rsid w:val="00EF0835"/>
    <w:rsid w:val="00EF091A"/>
    <w:rsid w:val="00EF0C16"/>
    <w:rsid w:val="00EF129B"/>
    <w:rsid w:val="00EF1C26"/>
    <w:rsid w:val="00EF3031"/>
    <w:rsid w:val="00EF328F"/>
    <w:rsid w:val="00EF32FE"/>
    <w:rsid w:val="00EF3365"/>
    <w:rsid w:val="00EF3B9D"/>
    <w:rsid w:val="00EF3FA6"/>
    <w:rsid w:val="00EF43F6"/>
    <w:rsid w:val="00EF4F2C"/>
    <w:rsid w:val="00EF5039"/>
    <w:rsid w:val="00EF55CF"/>
    <w:rsid w:val="00EF6390"/>
    <w:rsid w:val="00EF6415"/>
    <w:rsid w:val="00EF6EAC"/>
    <w:rsid w:val="00EF7E01"/>
    <w:rsid w:val="00EF7F33"/>
    <w:rsid w:val="00F018A0"/>
    <w:rsid w:val="00F02761"/>
    <w:rsid w:val="00F02B52"/>
    <w:rsid w:val="00F03178"/>
    <w:rsid w:val="00F03567"/>
    <w:rsid w:val="00F04802"/>
    <w:rsid w:val="00F057E7"/>
    <w:rsid w:val="00F05DBB"/>
    <w:rsid w:val="00F06794"/>
    <w:rsid w:val="00F0706B"/>
    <w:rsid w:val="00F071DF"/>
    <w:rsid w:val="00F074C3"/>
    <w:rsid w:val="00F07AA5"/>
    <w:rsid w:val="00F07B87"/>
    <w:rsid w:val="00F07E95"/>
    <w:rsid w:val="00F10FDF"/>
    <w:rsid w:val="00F128EC"/>
    <w:rsid w:val="00F13592"/>
    <w:rsid w:val="00F14736"/>
    <w:rsid w:val="00F14A17"/>
    <w:rsid w:val="00F14A82"/>
    <w:rsid w:val="00F14F4B"/>
    <w:rsid w:val="00F15FC7"/>
    <w:rsid w:val="00F172AE"/>
    <w:rsid w:val="00F173C4"/>
    <w:rsid w:val="00F17B71"/>
    <w:rsid w:val="00F20251"/>
    <w:rsid w:val="00F206E3"/>
    <w:rsid w:val="00F20C1A"/>
    <w:rsid w:val="00F2143D"/>
    <w:rsid w:val="00F2165E"/>
    <w:rsid w:val="00F21AB4"/>
    <w:rsid w:val="00F21B10"/>
    <w:rsid w:val="00F227EE"/>
    <w:rsid w:val="00F22B6E"/>
    <w:rsid w:val="00F22D05"/>
    <w:rsid w:val="00F22D9D"/>
    <w:rsid w:val="00F23556"/>
    <w:rsid w:val="00F24C98"/>
    <w:rsid w:val="00F24DFE"/>
    <w:rsid w:val="00F2539F"/>
    <w:rsid w:val="00F25DEC"/>
    <w:rsid w:val="00F25ECE"/>
    <w:rsid w:val="00F26F4B"/>
    <w:rsid w:val="00F27019"/>
    <w:rsid w:val="00F27840"/>
    <w:rsid w:val="00F3114D"/>
    <w:rsid w:val="00F3216F"/>
    <w:rsid w:val="00F32A04"/>
    <w:rsid w:val="00F32BAB"/>
    <w:rsid w:val="00F33625"/>
    <w:rsid w:val="00F34308"/>
    <w:rsid w:val="00F34F28"/>
    <w:rsid w:val="00F3512D"/>
    <w:rsid w:val="00F358AD"/>
    <w:rsid w:val="00F35919"/>
    <w:rsid w:val="00F3654F"/>
    <w:rsid w:val="00F36568"/>
    <w:rsid w:val="00F3688B"/>
    <w:rsid w:val="00F37A96"/>
    <w:rsid w:val="00F37B02"/>
    <w:rsid w:val="00F37B76"/>
    <w:rsid w:val="00F37DE0"/>
    <w:rsid w:val="00F37F70"/>
    <w:rsid w:val="00F4031D"/>
    <w:rsid w:val="00F40662"/>
    <w:rsid w:val="00F41003"/>
    <w:rsid w:val="00F417D4"/>
    <w:rsid w:val="00F41B92"/>
    <w:rsid w:val="00F422F0"/>
    <w:rsid w:val="00F42A83"/>
    <w:rsid w:val="00F42AB0"/>
    <w:rsid w:val="00F435B3"/>
    <w:rsid w:val="00F44435"/>
    <w:rsid w:val="00F447EF"/>
    <w:rsid w:val="00F453DE"/>
    <w:rsid w:val="00F45E3E"/>
    <w:rsid w:val="00F46485"/>
    <w:rsid w:val="00F47869"/>
    <w:rsid w:val="00F478C4"/>
    <w:rsid w:val="00F47F5A"/>
    <w:rsid w:val="00F5043F"/>
    <w:rsid w:val="00F5045E"/>
    <w:rsid w:val="00F524F9"/>
    <w:rsid w:val="00F52A3D"/>
    <w:rsid w:val="00F53AF2"/>
    <w:rsid w:val="00F53FAC"/>
    <w:rsid w:val="00F5475E"/>
    <w:rsid w:val="00F54C7E"/>
    <w:rsid w:val="00F556B5"/>
    <w:rsid w:val="00F55BA2"/>
    <w:rsid w:val="00F564C6"/>
    <w:rsid w:val="00F5673B"/>
    <w:rsid w:val="00F56F4D"/>
    <w:rsid w:val="00F57113"/>
    <w:rsid w:val="00F573E2"/>
    <w:rsid w:val="00F57938"/>
    <w:rsid w:val="00F60702"/>
    <w:rsid w:val="00F60916"/>
    <w:rsid w:val="00F61BBB"/>
    <w:rsid w:val="00F61FBC"/>
    <w:rsid w:val="00F6295F"/>
    <w:rsid w:val="00F629B2"/>
    <w:rsid w:val="00F6325F"/>
    <w:rsid w:val="00F63A1B"/>
    <w:rsid w:val="00F644BB"/>
    <w:rsid w:val="00F64EF3"/>
    <w:rsid w:val="00F650AD"/>
    <w:rsid w:val="00F65273"/>
    <w:rsid w:val="00F66364"/>
    <w:rsid w:val="00F66D98"/>
    <w:rsid w:val="00F67BEB"/>
    <w:rsid w:val="00F70FEF"/>
    <w:rsid w:val="00F71AA3"/>
    <w:rsid w:val="00F71D31"/>
    <w:rsid w:val="00F72470"/>
    <w:rsid w:val="00F729A1"/>
    <w:rsid w:val="00F750D9"/>
    <w:rsid w:val="00F753CF"/>
    <w:rsid w:val="00F764DD"/>
    <w:rsid w:val="00F800B8"/>
    <w:rsid w:val="00F803CD"/>
    <w:rsid w:val="00F81505"/>
    <w:rsid w:val="00F81726"/>
    <w:rsid w:val="00F81B46"/>
    <w:rsid w:val="00F81D05"/>
    <w:rsid w:val="00F82D87"/>
    <w:rsid w:val="00F83FC4"/>
    <w:rsid w:val="00F843CA"/>
    <w:rsid w:val="00F84E27"/>
    <w:rsid w:val="00F85BE0"/>
    <w:rsid w:val="00F86499"/>
    <w:rsid w:val="00F86B64"/>
    <w:rsid w:val="00F86FCA"/>
    <w:rsid w:val="00F8711F"/>
    <w:rsid w:val="00F87318"/>
    <w:rsid w:val="00F87C69"/>
    <w:rsid w:val="00F90D6E"/>
    <w:rsid w:val="00F90DB3"/>
    <w:rsid w:val="00F915AD"/>
    <w:rsid w:val="00F921B1"/>
    <w:rsid w:val="00F92742"/>
    <w:rsid w:val="00F93141"/>
    <w:rsid w:val="00F93CFC"/>
    <w:rsid w:val="00F94EF0"/>
    <w:rsid w:val="00F94F06"/>
    <w:rsid w:val="00F951A8"/>
    <w:rsid w:val="00F95617"/>
    <w:rsid w:val="00F96C08"/>
    <w:rsid w:val="00F97353"/>
    <w:rsid w:val="00F97360"/>
    <w:rsid w:val="00FA0212"/>
    <w:rsid w:val="00FA0665"/>
    <w:rsid w:val="00FA0828"/>
    <w:rsid w:val="00FA0977"/>
    <w:rsid w:val="00FA14BD"/>
    <w:rsid w:val="00FA1538"/>
    <w:rsid w:val="00FA1CBD"/>
    <w:rsid w:val="00FA1E43"/>
    <w:rsid w:val="00FA2BCB"/>
    <w:rsid w:val="00FA3271"/>
    <w:rsid w:val="00FA3360"/>
    <w:rsid w:val="00FA39F9"/>
    <w:rsid w:val="00FA3C02"/>
    <w:rsid w:val="00FA403F"/>
    <w:rsid w:val="00FA447A"/>
    <w:rsid w:val="00FA4733"/>
    <w:rsid w:val="00FA4A87"/>
    <w:rsid w:val="00FA4E74"/>
    <w:rsid w:val="00FA6316"/>
    <w:rsid w:val="00FA7C42"/>
    <w:rsid w:val="00FB04D9"/>
    <w:rsid w:val="00FB261E"/>
    <w:rsid w:val="00FB338E"/>
    <w:rsid w:val="00FB33AD"/>
    <w:rsid w:val="00FB3CCE"/>
    <w:rsid w:val="00FB3DDB"/>
    <w:rsid w:val="00FB4956"/>
    <w:rsid w:val="00FB4E0C"/>
    <w:rsid w:val="00FB689D"/>
    <w:rsid w:val="00FB71E3"/>
    <w:rsid w:val="00FB7B7D"/>
    <w:rsid w:val="00FB7BFA"/>
    <w:rsid w:val="00FB7ED6"/>
    <w:rsid w:val="00FB7FED"/>
    <w:rsid w:val="00FC0552"/>
    <w:rsid w:val="00FC0A07"/>
    <w:rsid w:val="00FC1409"/>
    <w:rsid w:val="00FC1763"/>
    <w:rsid w:val="00FC1AB6"/>
    <w:rsid w:val="00FC2271"/>
    <w:rsid w:val="00FC2863"/>
    <w:rsid w:val="00FC3727"/>
    <w:rsid w:val="00FC3969"/>
    <w:rsid w:val="00FC4C7B"/>
    <w:rsid w:val="00FC5517"/>
    <w:rsid w:val="00FC57FC"/>
    <w:rsid w:val="00FC5B00"/>
    <w:rsid w:val="00FC6269"/>
    <w:rsid w:val="00FC6F64"/>
    <w:rsid w:val="00FC7A29"/>
    <w:rsid w:val="00FD02BC"/>
    <w:rsid w:val="00FD047C"/>
    <w:rsid w:val="00FD1DD8"/>
    <w:rsid w:val="00FD2026"/>
    <w:rsid w:val="00FD2815"/>
    <w:rsid w:val="00FD29D5"/>
    <w:rsid w:val="00FD45C1"/>
    <w:rsid w:val="00FD46B7"/>
    <w:rsid w:val="00FD4849"/>
    <w:rsid w:val="00FD4B46"/>
    <w:rsid w:val="00FD60F2"/>
    <w:rsid w:val="00FD691E"/>
    <w:rsid w:val="00FD7291"/>
    <w:rsid w:val="00FE01FE"/>
    <w:rsid w:val="00FE07B8"/>
    <w:rsid w:val="00FE11AD"/>
    <w:rsid w:val="00FE1706"/>
    <w:rsid w:val="00FE1A17"/>
    <w:rsid w:val="00FE1C8B"/>
    <w:rsid w:val="00FE1E78"/>
    <w:rsid w:val="00FE2176"/>
    <w:rsid w:val="00FE2270"/>
    <w:rsid w:val="00FE35D4"/>
    <w:rsid w:val="00FE3607"/>
    <w:rsid w:val="00FE3724"/>
    <w:rsid w:val="00FE3948"/>
    <w:rsid w:val="00FE658D"/>
    <w:rsid w:val="00FE7058"/>
    <w:rsid w:val="00FE79DD"/>
    <w:rsid w:val="00FE79ED"/>
    <w:rsid w:val="00FF04F0"/>
    <w:rsid w:val="00FF0CC4"/>
    <w:rsid w:val="00FF0DE6"/>
    <w:rsid w:val="00FF203F"/>
    <w:rsid w:val="00FF268A"/>
    <w:rsid w:val="00FF2B92"/>
    <w:rsid w:val="00FF2F15"/>
    <w:rsid w:val="00FF301F"/>
    <w:rsid w:val="00FF4497"/>
    <w:rsid w:val="00FF5365"/>
    <w:rsid w:val="00FF53AD"/>
    <w:rsid w:val="00FF546E"/>
    <w:rsid w:val="00FF54A5"/>
    <w:rsid w:val="00FF6CED"/>
    <w:rsid w:val="00FF6D3D"/>
    <w:rsid w:val="00FF6F2E"/>
    <w:rsid w:val="00FF7549"/>
    <w:rsid w:val="00FF7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4:docId w14:val="2C805340"/>
  <w15:docId w15:val="{65DE226E-2D46-4B8C-9AD3-E70AFF2D3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71E52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aliases w:val=" Ca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C4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C48E1"/>
    <w:rPr>
      <w:sz w:val="24"/>
      <w:szCs w:val="24"/>
      <w:lang w:val="es-ES" w:eastAsia="es-ES"/>
    </w:rPr>
  </w:style>
  <w:style w:type="paragraph" w:customStyle="1" w:styleId="Default">
    <w:name w:val="Default"/>
    <w:rsid w:val="00460AF8"/>
    <w:pPr>
      <w:autoSpaceDE w:val="0"/>
      <w:autoSpaceDN w:val="0"/>
      <w:adjustRightInd w:val="0"/>
    </w:pPr>
    <w:rPr>
      <w:rFonts w:ascii="Frutiger 55 Roman" w:hAnsi="Frutiger 55 Roman" w:cs="Frutiger 55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428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0D60"/>
    <w:pPr>
      <w:spacing w:before="100" w:beforeAutospacing="1" w:after="100" w:afterAutospacing="1"/>
    </w:pPr>
    <w:rPr>
      <w:lang w:eastAsia="es-MX"/>
    </w:rPr>
  </w:style>
  <w:style w:type="character" w:styleId="Textoennegrita">
    <w:name w:val="Strong"/>
    <w:basedOn w:val="Fuentedeprrafopredeter"/>
    <w:uiPriority w:val="22"/>
    <w:qFormat/>
    <w:rsid w:val="00204901"/>
    <w:rPr>
      <w:b/>
      <w:bCs/>
    </w:rPr>
  </w:style>
  <w:style w:type="character" w:customStyle="1" w:styleId="EncabezadoCar">
    <w:name w:val="Encabezado Car"/>
    <w:aliases w:val=" Car Car"/>
    <w:link w:val="Encabezado"/>
    <w:rsid w:val="007B3C73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5128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09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37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62475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;\SEPTIMA%20SESION\HOJA%20MEMBRETADA%20ITS%20ACAYUCA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C8A29-5CAA-4B4C-B5C4-D87A5D345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ITS ACAYUCAN.dotx</Template>
  <TotalTime>38</TotalTime>
  <Pages>4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4137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aldo rojas</cp:lastModifiedBy>
  <cp:revision>37</cp:revision>
  <cp:lastPrinted>2017-02-08T22:35:00Z</cp:lastPrinted>
  <dcterms:created xsi:type="dcterms:W3CDTF">2017-05-30T21:28:00Z</dcterms:created>
  <dcterms:modified xsi:type="dcterms:W3CDTF">2017-10-11T17:29:00Z</dcterms:modified>
</cp:coreProperties>
</file>